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04357" w:rsidRDefault="009B6BAB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E56A77" wp14:editId="3E321619">
                <wp:simplePos x="0" y="0"/>
                <wp:positionH relativeFrom="column">
                  <wp:posOffset>171450</wp:posOffset>
                </wp:positionH>
                <wp:positionV relativeFrom="paragraph">
                  <wp:posOffset>9525</wp:posOffset>
                </wp:positionV>
                <wp:extent cx="4667250" cy="704850"/>
                <wp:effectExtent l="0" t="0" r="0" b="0"/>
                <wp:wrapNone/>
                <wp:docPr id="7" name="WordArt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67250" cy="7048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B6BAB" w:rsidRDefault="009B6BAB" w:rsidP="009B6BAB">
                            <w:pPr>
                              <w:pStyle w:val="NormalWeb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-83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80" o:spid="_x0000_s1026" type="#_x0000_t202" style="position:absolute;margin-left:13.5pt;margin-top:.75pt;width:367.5pt;height:5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" filled="f" stroked="f">
                <o:lock v:ext="edit" text="t" shapetype="t"/>
                <v:textbox>
                  <w:txbxContent>
                    <w:p w:rsidR="009B6BAB" w:rsidRDefault="009B6BAB" w:rsidP="009B6BAB">
                      <w:pPr>
                        <w:pStyle w:val="NormalWeb"/>
                        <w:spacing w:before="0" w:after="0"/>
                        <w:jc w:val="center"/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 w:rsidR="003A6E8E">
        <w:rPr>
          <w:noProof/>
          <w:lang w:val="en-AU" w:eastAsia="en-AU"/>
        </w:rPr>
        <w:drawing>
          <wp:anchor distT="0" distB="0" distL="114300" distR="114300" simplePos="0" relativeHeight="251694080" behindDoc="0" locked="0" layoutInCell="1" allowOverlap="1" wp14:anchorId="22867FC5" wp14:editId="1CE0755F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431925" cy="836295"/>
            <wp:effectExtent l="0" t="0" r="0" b="1905"/>
            <wp:wrapSquare wrapText="bothSides"/>
            <wp:docPr id="279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E72" w:rsidRDefault="00136E72"/>
    <w:p w:rsidR="009D5F17" w:rsidRDefault="009D5F17">
      <w:pPr>
        <w:rPr>
          <w:sz w:val="18"/>
        </w:rPr>
      </w:pPr>
    </w:p>
    <w:p w:rsidR="009D5F17" w:rsidRDefault="009D5F17">
      <w:pPr>
        <w:rPr>
          <w:sz w:val="18"/>
        </w:rPr>
      </w:pPr>
    </w:p>
    <w:p w:rsidR="00CA6908" w:rsidRDefault="00063092" w:rsidP="00CA6908">
      <w:pPr>
        <w:rPr>
          <w:sz w:val="18"/>
        </w:rPr>
      </w:pPr>
      <w:r>
        <w:rPr>
          <w:sz w:val="18"/>
        </w:rPr>
        <w:t xml:space="preserve">       </w:t>
      </w:r>
    </w:p>
    <w:p w:rsidR="00136E72" w:rsidRPr="00CA6908" w:rsidRDefault="009D5F17" w:rsidP="00CA6908">
      <w:pPr>
        <w:rPr>
          <w:sz w:val="18"/>
        </w:rPr>
      </w:pPr>
      <w:r>
        <w:rPr>
          <w:sz w:val="18"/>
        </w:rPr>
        <w:t>Telephone:</w:t>
      </w:r>
      <w:r w:rsidR="00333FEE">
        <w:rPr>
          <w:sz w:val="18"/>
        </w:rPr>
        <w:t xml:space="preserve"> </w:t>
      </w:r>
      <w:r>
        <w:rPr>
          <w:sz w:val="18"/>
        </w:rPr>
        <w:t xml:space="preserve">8088 1244                                          </w:t>
      </w:r>
      <w:r w:rsidR="00063092">
        <w:rPr>
          <w:sz w:val="18"/>
        </w:rPr>
        <w:t xml:space="preserve">      </w:t>
      </w:r>
      <w:r w:rsidR="00CA6908">
        <w:rPr>
          <w:sz w:val="18"/>
        </w:rPr>
        <w:t xml:space="preserve">      </w:t>
      </w:r>
      <w:r w:rsidR="00063092">
        <w:rPr>
          <w:sz w:val="18"/>
        </w:rPr>
        <w:t xml:space="preserve">       </w:t>
      </w:r>
      <w:r>
        <w:rPr>
          <w:sz w:val="18"/>
        </w:rPr>
        <w:t xml:space="preserve"> Fax:</w:t>
      </w:r>
      <w:r w:rsidR="00DE5A12">
        <w:rPr>
          <w:sz w:val="18"/>
        </w:rPr>
        <w:t xml:space="preserve"> </w:t>
      </w:r>
      <w:r>
        <w:rPr>
          <w:sz w:val="18"/>
        </w:rPr>
        <w:t xml:space="preserve"> 8088 5560</w:t>
      </w:r>
    </w:p>
    <w:p w:rsidR="00136E72" w:rsidRDefault="006C57D7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F39C89" wp14:editId="70C90D88">
                <wp:simplePos x="0" y="0"/>
                <wp:positionH relativeFrom="page">
                  <wp:posOffset>3615690</wp:posOffset>
                </wp:positionH>
                <wp:positionV relativeFrom="page">
                  <wp:posOffset>1574800</wp:posOffset>
                </wp:positionV>
                <wp:extent cx="1325880" cy="2063115"/>
                <wp:effectExtent l="0" t="0" r="7620" b="13335"/>
                <wp:wrapNone/>
                <wp:docPr id="32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206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5F17" w:rsidRDefault="009D5F17" w:rsidP="009440C2">
                            <w:pPr>
                              <w:pStyle w:val="CaptionTextWhite"/>
                              <w:jc w:val="center"/>
                            </w:pPr>
                          </w:p>
                          <w:p w:rsidR="007251EA" w:rsidRDefault="001D26DA" w:rsidP="00725110">
                            <w:pPr>
                              <w:pStyle w:val="CaptionTextWhite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Term One</w:t>
                            </w:r>
                          </w:p>
                          <w:p w:rsidR="00725110" w:rsidRPr="00255561" w:rsidRDefault="00CA6908" w:rsidP="00255561">
                            <w:pPr>
                              <w:pStyle w:val="CaptionTextWhite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Week Seven</w:t>
                            </w:r>
                          </w:p>
                          <w:p w:rsidR="00725110" w:rsidRDefault="00CA6908" w:rsidP="00725110">
                            <w:pPr>
                              <w:pStyle w:val="CaptionTextWhite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F24F97" w:rsidRPr="00F24F97"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March</w:t>
                            </w:r>
                            <w:r w:rsidR="001D26D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2014</w:t>
                            </w:r>
                          </w:p>
                          <w:p w:rsidR="00906949" w:rsidRDefault="00906949" w:rsidP="00725110">
                            <w:pPr>
                              <w:pStyle w:val="CaptionTextWhite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C93989" w:rsidRDefault="00C93989" w:rsidP="000B1BA3">
                            <w:pPr>
                              <w:pStyle w:val="CaptionTextWhite"/>
                            </w:pPr>
                            <w:r>
                              <w:t xml:space="preserve">   </w:t>
                            </w:r>
                          </w:p>
                          <w:p w:rsidR="00091507" w:rsidRPr="00C56C81" w:rsidRDefault="007B2232" w:rsidP="002A50D2">
                            <w:pPr>
                              <w:pStyle w:val="CaptionTextWhite"/>
                              <w:jc w:val="center"/>
                            </w:pPr>
                            <w:r>
                              <w:t xml:space="preserve">  </w:t>
                            </w:r>
                            <w:r w:rsidR="00091507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F39C89" id="Text Box 88" o:spid="_x0000_s1027" type="#_x0000_t202" style="position:absolute;margin-left:284.7pt;margin-top:124pt;width:104.4pt;height:162.4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svsgIAALQ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" filled="f" stroked="f">
                <v:textbox inset="0,0,0,0">
                  <w:txbxContent>
                    <w:p w:rsidR="009D5F17" w:rsidRDefault="009D5F17" w:rsidP="009440C2">
                      <w:pPr>
                        <w:pStyle w:val="CaptionTextWhite"/>
                        <w:jc w:val="center"/>
                      </w:pPr>
                    </w:p>
                    <w:p w:rsidR="007251EA" w:rsidRDefault="001D26DA" w:rsidP="00725110">
                      <w:pPr>
                        <w:pStyle w:val="CaptionTextWhite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Term One</w:t>
                      </w:r>
                    </w:p>
                    <w:p w:rsidR="00725110" w:rsidRPr="00255561" w:rsidRDefault="00CA6908" w:rsidP="00255561">
                      <w:pPr>
                        <w:pStyle w:val="CaptionTextWhite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Week Seven</w:t>
                      </w:r>
                    </w:p>
                    <w:p w:rsidR="00725110" w:rsidRDefault="00CA6908" w:rsidP="00725110">
                      <w:pPr>
                        <w:pStyle w:val="CaptionTextWhite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9</w:t>
                      </w:r>
                      <w:r w:rsidR="00F24F97" w:rsidRPr="00F24F97">
                        <w:rPr>
                          <w:b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March</w:t>
                      </w:r>
                      <w:r w:rsidR="001D26DA">
                        <w:rPr>
                          <w:b/>
                          <w:sz w:val="18"/>
                          <w:szCs w:val="18"/>
                        </w:rPr>
                        <w:t xml:space="preserve"> 2014</w:t>
                      </w:r>
                    </w:p>
                    <w:p w:rsidR="00906949" w:rsidRDefault="00906949" w:rsidP="00725110">
                      <w:pPr>
                        <w:pStyle w:val="CaptionTextWhite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C93989" w:rsidRDefault="00C93989" w:rsidP="000B1BA3">
                      <w:pPr>
                        <w:pStyle w:val="CaptionTextWhite"/>
                      </w:pPr>
                      <w:r>
                        <w:t xml:space="preserve">   </w:t>
                      </w:r>
                    </w:p>
                    <w:p w:rsidR="00091507" w:rsidRPr="00C56C81" w:rsidRDefault="007B2232" w:rsidP="002A50D2">
                      <w:pPr>
                        <w:pStyle w:val="CaptionTextWhite"/>
                        <w:jc w:val="center"/>
                      </w:pPr>
                      <w:r>
                        <w:t xml:space="preserve">  </w:t>
                      </w:r>
                      <w:r w:rsidR="00091507"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3D36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366CA8FE" wp14:editId="019BF770">
                <wp:simplePos x="0" y="0"/>
                <wp:positionH relativeFrom="page">
                  <wp:posOffset>5162550</wp:posOffset>
                </wp:positionH>
                <wp:positionV relativeFrom="page">
                  <wp:posOffset>1457325</wp:posOffset>
                </wp:positionV>
                <wp:extent cx="2009775" cy="8027035"/>
                <wp:effectExtent l="0" t="0" r="9525" b="0"/>
                <wp:wrapNone/>
                <wp:docPr id="332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8027035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150F" w:rsidRDefault="00727F5F" w:rsidP="009440C2">
                            <w:pPr>
                              <w:shd w:val="clear" w:color="auto" w:fill="D9D9D9" w:themeFill="background1" w:themeFillShade="D9"/>
                            </w:pPr>
                            <w:r>
                              <w:t xml:space="preserve">     </w:t>
                            </w:r>
                          </w:p>
                          <w:p w:rsidR="00890C93" w:rsidRDefault="00890C93" w:rsidP="009440C2">
                            <w:pPr>
                              <w:shd w:val="clear" w:color="auto" w:fill="D9D9D9" w:themeFill="background1" w:themeFillShade="D9"/>
                            </w:pPr>
                          </w:p>
                          <w:p w:rsidR="00890C93" w:rsidRDefault="00890C93" w:rsidP="009440C2">
                            <w:pPr>
                              <w:shd w:val="clear" w:color="auto" w:fill="D9D9D9" w:themeFill="background1" w:themeFillShade="D9"/>
                            </w:pPr>
                          </w:p>
                          <w:p w:rsidR="00890C93" w:rsidRDefault="00890C93" w:rsidP="009440C2">
                            <w:pPr>
                              <w:shd w:val="clear" w:color="auto" w:fill="D9D9D9" w:themeFill="background1" w:themeFillShade="D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6CA8FE" id="Text Box 181" o:spid="_x0000_s1028" type="#_x0000_t202" style="position:absolute;margin-left:406.5pt;margin-top:114.75pt;width:158.25pt;height:632.0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" fillcolor="#036" stroked="f">
                <v:fill opacity="13107f"/>
                <v:textbox inset="0,0,0,0">
                  <w:txbxContent>
                    <w:p w:rsidR="0031150F" w:rsidRDefault="00727F5F" w:rsidP="009440C2">
                      <w:pPr>
                        <w:shd w:val="clear" w:color="auto" w:fill="D9D9D9" w:themeFill="background1" w:themeFillShade="D9"/>
                      </w:pPr>
                      <w:r>
                        <w:t xml:space="preserve">     </w:t>
                      </w:r>
                    </w:p>
                    <w:p w:rsidR="00890C93" w:rsidRDefault="00890C93" w:rsidP="009440C2">
                      <w:pPr>
                        <w:shd w:val="clear" w:color="auto" w:fill="D9D9D9" w:themeFill="background1" w:themeFillShade="D9"/>
                      </w:pPr>
                    </w:p>
                    <w:p w:rsidR="00890C93" w:rsidRDefault="00890C93" w:rsidP="009440C2">
                      <w:pPr>
                        <w:shd w:val="clear" w:color="auto" w:fill="D9D9D9" w:themeFill="background1" w:themeFillShade="D9"/>
                      </w:pPr>
                    </w:p>
                    <w:p w:rsidR="00890C93" w:rsidRDefault="00890C93" w:rsidP="009440C2">
                      <w:pPr>
                        <w:shd w:val="clear" w:color="auto" w:fill="D9D9D9" w:themeFill="background1" w:themeFillShade="D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3D36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702B06" wp14:editId="052F6CE3">
                <wp:simplePos x="0" y="0"/>
                <wp:positionH relativeFrom="page">
                  <wp:posOffset>5162550</wp:posOffset>
                </wp:positionH>
                <wp:positionV relativeFrom="page">
                  <wp:posOffset>1533525</wp:posOffset>
                </wp:positionV>
                <wp:extent cx="1962150" cy="4945380"/>
                <wp:effectExtent l="0" t="0" r="0" b="7620"/>
                <wp:wrapNone/>
                <wp:docPr id="1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94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26DA" w:rsidRPr="00694E07" w:rsidRDefault="001D26DA" w:rsidP="001D26DA">
                            <w:pPr>
                              <w:pStyle w:val="ContactInformation"/>
                              <w:ind w:left="-142" w:firstLine="142"/>
                              <w:jc w:val="center"/>
                              <w:rPr>
                                <w:sz w:val="20"/>
                              </w:rPr>
                            </w:pPr>
                            <w:r w:rsidRPr="00694E07">
                              <w:rPr>
                                <w:sz w:val="20"/>
                              </w:rPr>
                              <w:t>Special Events</w:t>
                            </w:r>
                          </w:p>
                          <w:p w:rsidR="006C57D7" w:rsidRDefault="006C57D7" w:rsidP="00D15863">
                            <w:pPr>
                              <w:pStyle w:val="ContactInformation"/>
                              <w:numPr>
                                <w:ilvl w:val="0"/>
                                <w:numId w:val="1"/>
                              </w:numPr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 xml:space="preserve">New artificial turf will </w:t>
                            </w:r>
                            <w:r w:rsidR="00387DDC">
                              <w:rPr>
                                <w:b w:val="0"/>
                              </w:rPr>
                              <w:t xml:space="preserve">soon arrive for </w:t>
                            </w:r>
                            <w:r>
                              <w:rPr>
                                <w:b w:val="0"/>
                              </w:rPr>
                              <w:t xml:space="preserve">the transition room </w:t>
                            </w:r>
                            <w:r w:rsidR="00387DDC">
                              <w:rPr>
                                <w:b w:val="0"/>
                              </w:rPr>
                              <w:t xml:space="preserve">outdoor play area </w:t>
                            </w:r>
                            <w:r>
                              <w:rPr>
                                <w:b w:val="0"/>
                              </w:rPr>
                              <w:t xml:space="preserve">at Alma. Please </w:t>
                            </w:r>
                            <w:r w:rsidR="00387DDC">
                              <w:rPr>
                                <w:b w:val="0"/>
                              </w:rPr>
                              <w:t xml:space="preserve">stay tuned for information about </w:t>
                            </w:r>
                            <w:r w:rsidR="00CC75E4">
                              <w:rPr>
                                <w:b w:val="0"/>
                              </w:rPr>
                              <w:t xml:space="preserve">which Wednesday </w:t>
                            </w:r>
                            <w:r>
                              <w:rPr>
                                <w:b w:val="0"/>
                              </w:rPr>
                              <w:t>we will stay a Bugdlie.</w:t>
                            </w:r>
                          </w:p>
                          <w:p w:rsidR="00FF2172" w:rsidRDefault="00FF2172" w:rsidP="00D15863">
                            <w:pPr>
                              <w:pStyle w:val="ContactInformation"/>
                              <w:numPr>
                                <w:ilvl w:val="0"/>
                                <w:numId w:val="1"/>
                              </w:numPr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A ne</w:t>
                            </w:r>
                            <w:r w:rsidR="00387DDC">
                              <w:rPr>
                                <w:b w:val="0"/>
                              </w:rPr>
                              <w:t>w shirt order will be made soon. M</w:t>
                            </w:r>
                            <w:r>
                              <w:rPr>
                                <w:b w:val="0"/>
                              </w:rPr>
                              <w:t>ore information will be in the next newsletter</w:t>
                            </w:r>
                          </w:p>
                          <w:p w:rsidR="00D15863" w:rsidRPr="00CA6908" w:rsidRDefault="00CA6908" w:rsidP="00D15863">
                            <w:pPr>
                              <w:pStyle w:val="ContactInformation"/>
                              <w:numPr>
                                <w:ilvl w:val="0"/>
                                <w:numId w:val="1"/>
                              </w:numPr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Harmony Day</w:t>
                            </w:r>
                            <w:r w:rsidR="00BC0B2C">
                              <w:rPr>
                                <w:b w:val="0"/>
                              </w:rPr>
                              <w:t xml:space="preserve"> 20th</w:t>
                            </w:r>
                            <w:r w:rsidR="009C3D36">
                              <w:rPr>
                                <w:b w:val="0"/>
                              </w:rPr>
                              <w:t xml:space="preserve"> March </w:t>
                            </w:r>
                          </w:p>
                          <w:p w:rsidR="001D26DA" w:rsidRPr="00906949" w:rsidRDefault="009C3D36" w:rsidP="00906949">
                            <w:pPr>
                              <w:pStyle w:val="ContactInformation"/>
                              <w:numPr>
                                <w:ilvl w:val="0"/>
                                <w:numId w:val="1"/>
                              </w:numPr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Look out for fee invoices coming soon. They will be delivered to you at Bugdlie</w:t>
                            </w:r>
                            <w:r w:rsidR="00D15863" w:rsidRPr="00906949">
                              <w:rPr>
                                <w:b w:val="0"/>
                              </w:rPr>
                              <w:br/>
                            </w:r>
                          </w:p>
                          <w:p w:rsidR="00D15863" w:rsidRDefault="00D15863" w:rsidP="00D15863">
                            <w:pPr>
                              <w:pStyle w:val="ContactInformation"/>
                              <w:rPr>
                                <w:b w:val="0"/>
                              </w:rPr>
                            </w:pPr>
                          </w:p>
                          <w:p w:rsidR="00D15863" w:rsidRDefault="00D15863" w:rsidP="00D15863">
                            <w:pPr>
                              <w:pStyle w:val="ContactInformation"/>
                              <w:rPr>
                                <w:b w:val="0"/>
                              </w:rPr>
                            </w:pPr>
                          </w:p>
                          <w:p w:rsidR="00D15863" w:rsidRDefault="00D15863" w:rsidP="00D15863">
                            <w:pPr>
                              <w:pStyle w:val="ContactInformation"/>
                              <w:rPr>
                                <w:b w:val="0"/>
                              </w:rPr>
                            </w:pPr>
                          </w:p>
                          <w:p w:rsidR="001D26DA" w:rsidRDefault="001D26DA" w:rsidP="001D26DA">
                            <w:pPr>
                              <w:pStyle w:val="ContactInformation"/>
                            </w:pPr>
                            <w:bookmarkStart w:id="1" w:name="_Hlt460832717"/>
                            <w:bookmarkEnd w:id="1"/>
                          </w:p>
                          <w:p w:rsidR="001D26DA" w:rsidRDefault="001D26DA" w:rsidP="001D26DA">
                            <w:pPr>
                              <w:pStyle w:val="ContactInformation"/>
                            </w:pPr>
                          </w:p>
                          <w:p w:rsidR="001D26DA" w:rsidRPr="002F08BD" w:rsidRDefault="001D26DA" w:rsidP="001D26DA">
                            <w:pPr>
                              <w:pStyle w:val="BodyText"/>
                            </w:pPr>
                          </w:p>
                          <w:p w:rsidR="004C7270" w:rsidRPr="004C7270" w:rsidRDefault="004C7270" w:rsidP="004C7270">
                            <w:pPr>
                              <w:pStyle w:val="ContactInformation"/>
                              <w:ind w:left="72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  <w:p w:rsidR="005618D3" w:rsidRDefault="005618D3" w:rsidP="001A5D1E">
                            <w:pPr>
                              <w:pStyle w:val="ContactInformation"/>
                              <w:ind w:left="36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  <w:p w:rsidR="001F55C8" w:rsidRPr="001C6E83" w:rsidRDefault="001F55C8" w:rsidP="005C0CB2">
                            <w:pPr>
                              <w:pStyle w:val="ContactInformation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  <w:p w:rsidR="008A4597" w:rsidRPr="00A35637" w:rsidRDefault="008A4597" w:rsidP="0094010E">
                            <w:pPr>
                              <w:pStyle w:val="ContactInformation"/>
                              <w:ind w:left="360"/>
                              <w:rPr>
                                <w:b w:val="0"/>
                                <w:sz w:val="14"/>
                              </w:rPr>
                            </w:pPr>
                          </w:p>
                          <w:p w:rsidR="00A35637" w:rsidRPr="00A35637" w:rsidRDefault="00A35637" w:rsidP="00A35637">
                            <w:pPr>
                              <w:jc w:val="center"/>
                              <w:rPr>
                                <w:b/>
                                <w:sz w:val="18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margin-left:406.5pt;margin-top:120.75pt;width:154.5pt;height:389.4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3LqswIAALM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" filled="f" stroked="f">
                <v:textbox inset="0,0,0,0">
                  <w:txbxContent>
                    <w:p w:rsidR="001D26DA" w:rsidRPr="00694E07" w:rsidRDefault="001D26DA" w:rsidP="001D26DA">
                      <w:pPr>
                        <w:pStyle w:val="ContactInformation"/>
                        <w:ind w:left="-142" w:firstLine="142"/>
                        <w:jc w:val="center"/>
                        <w:rPr>
                          <w:sz w:val="20"/>
                        </w:rPr>
                      </w:pPr>
                      <w:r w:rsidRPr="00694E07">
                        <w:rPr>
                          <w:sz w:val="20"/>
                        </w:rPr>
                        <w:t>Special Events</w:t>
                      </w:r>
                    </w:p>
                    <w:p w:rsidR="006C57D7" w:rsidRDefault="006C57D7" w:rsidP="00D15863">
                      <w:pPr>
                        <w:pStyle w:val="ContactInformation"/>
                        <w:numPr>
                          <w:ilvl w:val="0"/>
                          <w:numId w:val="1"/>
                        </w:numPr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 xml:space="preserve">New artificial turf will </w:t>
                      </w:r>
                      <w:r w:rsidR="00387DDC">
                        <w:rPr>
                          <w:b w:val="0"/>
                        </w:rPr>
                        <w:t xml:space="preserve">soon arrive for </w:t>
                      </w:r>
                      <w:r>
                        <w:rPr>
                          <w:b w:val="0"/>
                        </w:rPr>
                        <w:t xml:space="preserve">the transition room </w:t>
                      </w:r>
                      <w:r w:rsidR="00387DDC">
                        <w:rPr>
                          <w:b w:val="0"/>
                        </w:rPr>
                        <w:t xml:space="preserve">outdoor play area </w:t>
                      </w:r>
                      <w:r>
                        <w:rPr>
                          <w:b w:val="0"/>
                        </w:rPr>
                        <w:t xml:space="preserve">at Alma. Please </w:t>
                      </w:r>
                      <w:r w:rsidR="00387DDC">
                        <w:rPr>
                          <w:b w:val="0"/>
                        </w:rPr>
                        <w:t xml:space="preserve">stay tuned for information about </w:t>
                      </w:r>
                      <w:r w:rsidR="00CC75E4">
                        <w:rPr>
                          <w:b w:val="0"/>
                        </w:rPr>
                        <w:t xml:space="preserve">which Wednesday </w:t>
                      </w:r>
                      <w:r>
                        <w:rPr>
                          <w:b w:val="0"/>
                        </w:rPr>
                        <w:t>we will stay a Bugdlie.</w:t>
                      </w:r>
                      <w:bookmarkStart w:id="2" w:name="_GoBack"/>
                      <w:bookmarkEnd w:id="2"/>
                    </w:p>
                    <w:p w:rsidR="00FF2172" w:rsidRDefault="00FF2172" w:rsidP="00D15863">
                      <w:pPr>
                        <w:pStyle w:val="ContactInformation"/>
                        <w:numPr>
                          <w:ilvl w:val="0"/>
                          <w:numId w:val="1"/>
                        </w:numPr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>A ne</w:t>
                      </w:r>
                      <w:r w:rsidR="00387DDC">
                        <w:rPr>
                          <w:b w:val="0"/>
                        </w:rPr>
                        <w:t>w shirt order will be made soon. M</w:t>
                      </w:r>
                      <w:r>
                        <w:rPr>
                          <w:b w:val="0"/>
                        </w:rPr>
                        <w:t>ore information will be in the next newsletter</w:t>
                      </w:r>
                    </w:p>
                    <w:p w:rsidR="00D15863" w:rsidRPr="00CA6908" w:rsidRDefault="00CA6908" w:rsidP="00D15863">
                      <w:pPr>
                        <w:pStyle w:val="ContactInformation"/>
                        <w:numPr>
                          <w:ilvl w:val="0"/>
                          <w:numId w:val="1"/>
                        </w:numPr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>Harmony Day</w:t>
                      </w:r>
                      <w:r w:rsidR="00BC0B2C">
                        <w:rPr>
                          <w:b w:val="0"/>
                        </w:rPr>
                        <w:t xml:space="preserve"> 20th</w:t>
                      </w:r>
                      <w:r w:rsidR="009C3D36">
                        <w:rPr>
                          <w:b w:val="0"/>
                        </w:rPr>
                        <w:t xml:space="preserve"> March </w:t>
                      </w:r>
                    </w:p>
                    <w:p w:rsidR="001D26DA" w:rsidRPr="00906949" w:rsidRDefault="009C3D36" w:rsidP="00906949">
                      <w:pPr>
                        <w:pStyle w:val="ContactInformation"/>
                        <w:numPr>
                          <w:ilvl w:val="0"/>
                          <w:numId w:val="1"/>
                        </w:numPr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>Look out for fee invoices coming soon. They will be delivered to you at Bugdlie</w:t>
                      </w:r>
                      <w:r w:rsidR="00D15863" w:rsidRPr="00906949">
                        <w:rPr>
                          <w:b w:val="0"/>
                        </w:rPr>
                        <w:br/>
                      </w:r>
                    </w:p>
                    <w:p w:rsidR="00D15863" w:rsidRDefault="00D15863" w:rsidP="00D15863">
                      <w:pPr>
                        <w:pStyle w:val="ContactInformation"/>
                        <w:rPr>
                          <w:b w:val="0"/>
                        </w:rPr>
                      </w:pPr>
                    </w:p>
                    <w:p w:rsidR="00D15863" w:rsidRDefault="00D15863" w:rsidP="00D15863">
                      <w:pPr>
                        <w:pStyle w:val="ContactInformation"/>
                        <w:rPr>
                          <w:b w:val="0"/>
                        </w:rPr>
                      </w:pPr>
                    </w:p>
                    <w:p w:rsidR="00D15863" w:rsidRDefault="00D15863" w:rsidP="00D15863">
                      <w:pPr>
                        <w:pStyle w:val="ContactInformation"/>
                        <w:rPr>
                          <w:b w:val="0"/>
                        </w:rPr>
                      </w:pPr>
                    </w:p>
                    <w:p w:rsidR="001D26DA" w:rsidRDefault="001D26DA" w:rsidP="001D26DA">
                      <w:pPr>
                        <w:pStyle w:val="ContactInformation"/>
                      </w:pPr>
                      <w:bookmarkStart w:id="3" w:name="_Hlt460832717"/>
                      <w:bookmarkEnd w:id="3"/>
                    </w:p>
                    <w:p w:rsidR="001D26DA" w:rsidRDefault="001D26DA" w:rsidP="001D26DA">
                      <w:pPr>
                        <w:pStyle w:val="ContactInformation"/>
                      </w:pPr>
                    </w:p>
                    <w:p w:rsidR="001D26DA" w:rsidRPr="002F08BD" w:rsidRDefault="001D26DA" w:rsidP="001D26DA">
                      <w:pPr>
                        <w:pStyle w:val="BodyText"/>
                      </w:pPr>
                    </w:p>
                    <w:p w:rsidR="004C7270" w:rsidRPr="004C7270" w:rsidRDefault="004C7270" w:rsidP="004C7270">
                      <w:pPr>
                        <w:pStyle w:val="ContactInformation"/>
                        <w:ind w:left="720"/>
                        <w:rPr>
                          <w:b w:val="0"/>
                          <w:sz w:val="16"/>
                          <w:szCs w:val="16"/>
                        </w:rPr>
                      </w:pPr>
                    </w:p>
                    <w:p w:rsidR="005618D3" w:rsidRDefault="005618D3" w:rsidP="001A5D1E">
                      <w:pPr>
                        <w:pStyle w:val="ContactInformation"/>
                        <w:ind w:left="360"/>
                        <w:rPr>
                          <w:b w:val="0"/>
                          <w:sz w:val="16"/>
                          <w:szCs w:val="16"/>
                        </w:rPr>
                      </w:pPr>
                    </w:p>
                    <w:p w:rsidR="001F55C8" w:rsidRPr="001C6E83" w:rsidRDefault="001F55C8" w:rsidP="005C0CB2">
                      <w:pPr>
                        <w:pStyle w:val="ContactInformation"/>
                        <w:rPr>
                          <w:b w:val="0"/>
                          <w:sz w:val="16"/>
                          <w:szCs w:val="16"/>
                        </w:rPr>
                      </w:pPr>
                    </w:p>
                    <w:p w:rsidR="008A4597" w:rsidRPr="00A35637" w:rsidRDefault="008A4597" w:rsidP="0094010E">
                      <w:pPr>
                        <w:pStyle w:val="ContactInformation"/>
                        <w:ind w:left="360"/>
                        <w:rPr>
                          <w:b w:val="0"/>
                          <w:sz w:val="14"/>
                        </w:rPr>
                      </w:pPr>
                    </w:p>
                    <w:p w:rsidR="00A35637" w:rsidRPr="00A35637" w:rsidRDefault="00A35637" w:rsidP="00A35637">
                      <w:pPr>
                        <w:jc w:val="center"/>
                        <w:rPr>
                          <w:b/>
                          <w:sz w:val="18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5E8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B7E25FE" wp14:editId="018448AF">
                <wp:simplePos x="0" y="0"/>
                <wp:positionH relativeFrom="page">
                  <wp:posOffset>373380</wp:posOffset>
                </wp:positionH>
                <wp:positionV relativeFrom="page">
                  <wp:posOffset>1470660</wp:posOffset>
                </wp:positionV>
                <wp:extent cx="4785995" cy="2590800"/>
                <wp:effectExtent l="0" t="0" r="0" b="0"/>
                <wp:wrapNone/>
                <wp:docPr id="334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5995" cy="2590800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7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9A1" w:rsidRPr="009440C2" w:rsidRDefault="00386BE0" w:rsidP="009440C2">
                            <w:pPr>
                              <w:shd w:val="clear" w:color="auto" w:fill="000000" w:themeFill="text1"/>
                            </w:pPr>
                            <w:r w:rsidRPr="00386BE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7E25FE" id="Text Box 92" o:spid="_x0000_s1030" type="#_x0000_t202" style="position:absolute;margin-left:29.4pt;margin-top:115.8pt;width:376.85pt;height:204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" fillcolor="#036" stroked="f">
                <v:fill opacity="51143f"/>
                <v:textbox inset="0,0,0,0">
                  <w:txbxContent>
                    <w:p w:rsidR="000159A1" w:rsidRPr="009440C2" w:rsidRDefault="00386BE0" w:rsidP="009440C2">
                      <w:pPr>
                        <w:shd w:val="clear" w:color="auto" w:fill="000000" w:themeFill="text1"/>
                      </w:pPr>
                      <w:r w:rsidRPr="00386BE0"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3A6E8E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1D451B" wp14:editId="47F0EF4E">
                <wp:simplePos x="0" y="0"/>
                <wp:positionH relativeFrom="page">
                  <wp:posOffset>403225</wp:posOffset>
                </wp:positionH>
                <wp:positionV relativeFrom="page">
                  <wp:posOffset>1250950</wp:posOffset>
                </wp:positionV>
                <wp:extent cx="3525520" cy="2595880"/>
                <wp:effectExtent l="3175" t="3175" r="0" b="1270"/>
                <wp:wrapNone/>
                <wp:docPr id="33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5520" cy="259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E72" w:rsidRPr="00136E72" w:rsidRDefault="00136E7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1D451B" id="Text Box 73" o:spid="_x0000_s1031" type="#_x0000_t202" style="position:absolute;margin-left:31.75pt;margin-top:98.5pt;width:277.6pt;height:204.4pt;z-index:251655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zkuQIAAMI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" filled="f" stroked="f">
                <v:textbox style="mso-fit-shape-to-text:t">
                  <w:txbxContent>
                    <w:p w:rsidR="00136E72" w:rsidRPr="00136E72" w:rsidRDefault="00136E72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6C57D7" w:rsidP="00890C93">
      <w:pPr>
        <w:tabs>
          <w:tab w:val="left" w:pos="9600"/>
        </w:tabs>
      </w:pPr>
      <w:r>
        <w:rPr>
          <w:noProof/>
          <w:lang w:val="en-AU" w:eastAsia="en-AU"/>
        </w:rPr>
        <w:drawing>
          <wp:anchor distT="0" distB="0" distL="114300" distR="114300" simplePos="0" relativeHeight="251914240" behindDoc="0" locked="0" layoutInCell="1" allowOverlap="1" wp14:anchorId="6D2BE46E" wp14:editId="47E737D0">
            <wp:simplePos x="0" y="0"/>
            <wp:positionH relativeFrom="column">
              <wp:posOffset>95250</wp:posOffset>
            </wp:positionH>
            <wp:positionV relativeFrom="paragraph">
              <wp:posOffset>5715</wp:posOffset>
            </wp:positionV>
            <wp:extent cx="2886075" cy="2164557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C:\Users\Gemma\Documents\A Bugdlie\Day Book\Photos\photos 11.2.2012\DSCN0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C93">
        <w:tab/>
      </w:r>
    </w:p>
    <w:p w:rsidR="009D5F17" w:rsidRPr="009D5F17" w:rsidRDefault="009D5F17" w:rsidP="00D32B02">
      <w:pPr>
        <w:tabs>
          <w:tab w:val="left" w:pos="6225"/>
        </w:tabs>
        <w:rPr>
          <w:color w:val="FFFFFF" w:themeColor="background1"/>
        </w:rPr>
      </w:pPr>
    </w:p>
    <w:p w:rsidR="00136E72" w:rsidRDefault="00136E72"/>
    <w:p w:rsidR="00136E72" w:rsidRDefault="00136E72"/>
    <w:p w:rsidR="00136E72" w:rsidRDefault="00136E72"/>
    <w:p w:rsidR="00105A60" w:rsidRDefault="00105A60">
      <w:pPr>
        <w:rPr>
          <w:rFonts w:ascii="Arial" w:hAnsi="Arial" w:cs="Arial"/>
          <w:sz w:val="18"/>
          <w:szCs w:val="18"/>
        </w:rPr>
      </w:pPr>
    </w:p>
    <w:p w:rsidR="00136E72" w:rsidRDefault="006C57D7">
      <w:r>
        <w:rPr>
          <w:i/>
          <w:iCs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32E19D4" wp14:editId="7AA1D1D3">
                <wp:simplePos x="0" y="0"/>
                <wp:positionH relativeFrom="margin">
                  <wp:posOffset>3143250</wp:posOffset>
                </wp:positionH>
                <wp:positionV relativeFrom="paragraph">
                  <wp:posOffset>140970</wp:posOffset>
                </wp:positionV>
                <wp:extent cx="1381125" cy="8858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602" w:rsidRPr="006C57D7" w:rsidRDefault="00386399" w:rsidP="00906949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C57D7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Ash</w:t>
                            </w:r>
                            <w:r w:rsidR="00CA6908" w:rsidRPr="006C57D7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from </w:t>
                            </w:r>
                            <w:proofErr w:type="spellStart"/>
                            <w:r w:rsidR="00CA6908" w:rsidRPr="006C57D7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Maari</w:t>
                            </w:r>
                            <w:proofErr w:type="spellEnd"/>
                            <w:r w:rsidR="00CA6908" w:rsidRPr="006C57D7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Ma, </w:t>
                            </w:r>
                            <w:r w:rsidR="006C57D7" w:rsidRPr="006C57D7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started his</w:t>
                            </w:r>
                            <w:r w:rsidR="00CA6908" w:rsidRPr="006C57D7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nutrition program with the students.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2E19D4" id="Text Box 15" o:spid="_x0000_s1032" type="#_x0000_t202" style="position:absolute;margin-left:247.5pt;margin-top:11.1pt;width:108.75pt;height:69.7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" filled="f" stroked="f" strokeweight=".5pt">
                <v:textbox>
                  <w:txbxContent>
                    <w:p w:rsidR="00E26602" w:rsidRPr="006C57D7" w:rsidRDefault="00386399" w:rsidP="00906949">
                      <w:pPr>
                        <w:jc w:val="center"/>
                        <w:rPr>
                          <w:rFonts w:ascii="Bodoni MT Black" w:hAnsi="Bodoni MT Black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6C57D7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Ash</w:t>
                      </w:r>
                      <w:r w:rsidR="00CA6908" w:rsidRPr="006C57D7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, from </w:t>
                      </w:r>
                      <w:proofErr w:type="spellStart"/>
                      <w:r w:rsidR="00CA6908" w:rsidRPr="006C57D7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Maari</w:t>
                      </w:r>
                      <w:proofErr w:type="spellEnd"/>
                      <w:r w:rsidR="00CA6908" w:rsidRPr="006C57D7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Ma, </w:t>
                      </w:r>
                      <w:r w:rsidR="006C57D7" w:rsidRPr="006C57D7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started his</w:t>
                      </w:r>
                      <w:r w:rsidR="00CA6908" w:rsidRPr="006C57D7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nutrition program with the students.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36E72" w:rsidRDefault="00136E72"/>
    <w:p w:rsidR="00EB1AEC" w:rsidRDefault="00EB1AEC"/>
    <w:p w:rsidR="00136E72" w:rsidRDefault="00136E72"/>
    <w:p w:rsidR="00136E72" w:rsidRDefault="00136E72"/>
    <w:p w:rsidR="00136E72" w:rsidRDefault="00136E72"/>
    <w:p w:rsidR="00136E72" w:rsidRDefault="00C54314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8F3203F" wp14:editId="4228D107">
                <wp:simplePos x="0" y="0"/>
                <wp:positionH relativeFrom="page">
                  <wp:posOffset>5788660</wp:posOffset>
                </wp:positionH>
                <wp:positionV relativeFrom="page">
                  <wp:posOffset>5005070</wp:posOffset>
                </wp:positionV>
                <wp:extent cx="1895475" cy="1428750"/>
                <wp:effectExtent l="0" t="0" r="0" b="0"/>
                <wp:wrapNone/>
                <wp:docPr id="32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230C" w:rsidRPr="0003230C" w:rsidRDefault="0003230C" w:rsidP="006129BC">
                            <w:pPr>
                              <w:pStyle w:val="QuoteTex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288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3" type="#_x0000_t202" style="position:absolute;margin-left:455.8pt;margin-top:394.1pt;width:149.25pt;height:112.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" filled="f" stroked="f" strokecolor="gray" strokeweight=".25pt">
                <v:textbox inset=",14.4pt,,0">
                  <w:txbxContent>
                    <w:p w:rsidR="0003230C" w:rsidRPr="0003230C" w:rsidRDefault="0003230C" w:rsidP="006129BC">
                      <w:pPr>
                        <w:pStyle w:val="QuoteTex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AB03B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1DF52133" wp14:editId="600761BD">
                <wp:simplePos x="0" y="0"/>
                <wp:positionH relativeFrom="margin">
                  <wp:posOffset>371475</wp:posOffset>
                </wp:positionH>
                <wp:positionV relativeFrom="paragraph">
                  <wp:posOffset>23495</wp:posOffset>
                </wp:positionV>
                <wp:extent cx="4067175" cy="3076575"/>
                <wp:effectExtent l="0" t="0" r="9525" b="95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7175" cy="3076575"/>
                          <a:chOff x="-145907" y="-66588"/>
                          <a:chExt cx="4969124" cy="1710475"/>
                        </a:xfrm>
                      </wpg:grpSpPr>
                      <wps:wsp>
                        <wps:cNvPr id="32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-145907" y="166224"/>
                            <a:ext cx="4969124" cy="147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6BAB" w:rsidRPr="00AB03B0" w:rsidRDefault="00387DDC" w:rsidP="00AB03B0">
                              <w:pPr>
                                <w:spacing w:line="276" w:lineRule="auto"/>
                                <w:jc w:val="both"/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</w:pPr>
                              <w:r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At Alma </w:t>
                              </w:r>
                              <w:proofErr w:type="spellStart"/>
                              <w:r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Bugdlie</w:t>
                              </w:r>
                              <w:proofErr w:type="spellEnd"/>
                              <w:r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Preschool</w:t>
                              </w:r>
                              <w:r w:rsid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,</w:t>
                              </w:r>
                              <w:r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the children have been learning</w:t>
                              </w:r>
                              <w:r w:rsidR="00433C35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about </w:t>
                              </w:r>
                              <w:r w:rsidR="001D6965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healthy eating. The</w:t>
                              </w:r>
                              <w:r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y</w:t>
                              </w:r>
                              <w:r w:rsidR="001D6965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have been quick </w:t>
                              </w:r>
                              <w:r w:rsidR="00433C35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to familiarise</w:t>
                              </w:r>
                              <w:r w:rsidR="001D6965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themselves with</w:t>
                              </w:r>
                              <w:r w:rsidR="00433C35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the healthy food plate</w:t>
                              </w:r>
                              <w:r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and are very eager to identify </w:t>
                              </w:r>
                              <w:r w:rsidR="00CC75E4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“</w:t>
                              </w:r>
                              <w:r w:rsidRPr="00AB03B0">
                                <w:rPr>
                                  <w:i/>
                                  <w:sz w:val="22"/>
                                  <w:szCs w:val="22"/>
                                  <w:lang w:val="en-AU" w:eastAsia="en-AU"/>
                                </w:rPr>
                                <w:t>sometimes</w:t>
                              </w:r>
                              <w:r w:rsidR="00CC75E4">
                                <w:rPr>
                                  <w:i/>
                                  <w:sz w:val="22"/>
                                  <w:szCs w:val="22"/>
                                  <w:lang w:val="en-AU" w:eastAsia="en-AU"/>
                                </w:rPr>
                                <w:t>”</w:t>
                              </w:r>
                              <w:r w:rsidRPr="00AB03B0">
                                <w:rPr>
                                  <w:i/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foods</w:t>
                              </w:r>
                              <w:r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.</w:t>
                              </w:r>
                              <w:r w:rsidR="001D6965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As a group</w:t>
                              </w:r>
                              <w:r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,</w:t>
                              </w:r>
                              <w:r w:rsidR="001D6965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we cross referenced everyone</w:t>
                              </w:r>
                              <w:r w:rsidR="00060288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’</w:t>
                              </w:r>
                              <w:r w:rsidR="001D6965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s lunch box contents with the p</w:t>
                              </w:r>
                              <w:r w:rsidR="00433C35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late</w:t>
                              </w:r>
                              <w:r w:rsidR="00675D5E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. We</w:t>
                              </w:r>
                              <w:r w:rsidR="00D311D1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were</w:t>
                              </w:r>
                              <w:r w:rsidR="009B6BAB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able to give lots of high fives </w:t>
                              </w:r>
                              <w:r w:rsidR="00D311D1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to the healthy food</w:t>
                              </w:r>
                              <w:r w:rsidR="00060288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s</w:t>
                              </w:r>
                              <w:r w:rsidR="00433C35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that have been packed</w:t>
                              </w:r>
                              <w:r w:rsidR="00D311D1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. </w:t>
                              </w:r>
                              <w:r w:rsidR="00433C35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There have been</w:t>
                              </w:r>
                              <w:r w:rsidR="00060288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some amazing conversation</w:t>
                              </w:r>
                              <w:r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s</w:t>
                              </w:r>
                              <w:r w:rsidR="00060288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during lunch times</w:t>
                              </w:r>
                              <w:r w:rsidR="005C00C5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and</w:t>
                              </w:r>
                              <w:r w:rsidR="00060288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the children </w:t>
                              </w:r>
                              <w:r w:rsidR="00433C35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have encouraged</w:t>
                              </w:r>
                              <w:r w:rsidR="00060288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each other no</w:t>
                              </w:r>
                              <w:r w:rsidR="009E1883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t to eat their </w:t>
                              </w:r>
                              <w:r w:rsidR="00CC75E4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“</w:t>
                              </w:r>
                              <w:r w:rsidR="009E1883" w:rsidRPr="00AB03B0">
                                <w:rPr>
                                  <w:i/>
                                  <w:sz w:val="22"/>
                                  <w:szCs w:val="22"/>
                                  <w:lang w:val="en-AU" w:eastAsia="en-AU"/>
                                </w:rPr>
                                <w:t>sometimes</w:t>
                              </w:r>
                              <w:r w:rsidR="00CC75E4">
                                <w:rPr>
                                  <w:i/>
                                  <w:sz w:val="22"/>
                                  <w:szCs w:val="22"/>
                                  <w:lang w:val="en-AU" w:eastAsia="en-AU"/>
                                </w:rPr>
                                <w:t>”</w:t>
                              </w:r>
                              <w:r w:rsidR="009E1883" w:rsidRPr="00AB03B0">
                                <w:rPr>
                                  <w:i/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food</w:t>
                              </w:r>
                              <w:r w:rsidR="009E1883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.</w:t>
                              </w:r>
                              <w:r w:rsidR="00060288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</w:t>
                              </w:r>
                              <w:r w:rsidR="00D311D1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We were also very luck</w:t>
                              </w:r>
                              <w:r w:rsidR="00060288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y</w:t>
                              </w:r>
                              <w:r w:rsidR="00D311D1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to have </w:t>
                              </w:r>
                              <w:r w:rsidR="009B6BAB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Ash</w:t>
                              </w:r>
                              <w:r w:rsidR="00D311D1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</w:t>
                              </w:r>
                              <w:r w:rsidR="00060288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from </w:t>
                              </w:r>
                              <w:proofErr w:type="spellStart"/>
                              <w:r w:rsidR="00060288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Maari</w:t>
                              </w:r>
                              <w:proofErr w:type="spellEnd"/>
                              <w:r w:rsidR="00060288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Ma </w:t>
                              </w:r>
                              <w:r w:rsidR="00CC75E4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begin </w:t>
                              </w:r>
                              <w:r w:rsidR="00D311D1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h</w:t>
                              </w:r>
                              <w:r w:rsidR="009B6BAB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is</w:t>
                              </w:r>
                              <w:r w:rsidR="00060288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 xml:space="preserve"> nutrition program. </w:t>
                              </w:r>
                              <w:r w:rsidR="009B6BAB" w:rsidRPr="00AB03B0">
                                <w:rPr>
                                  <w:sz w:val="22"/>
                                  <w:szCs w:val="22"/>
                                  <w:lang w:val="en-AU" w:eastAsia="en-AU"/>
                                </w:rPr>
                                <w:t>This term we will be exploring dairy food and its ability to make our teeth and bones strong.</w:t>
                              </w:r>
                            </w:p>
                            <w:p w:rsidR="001D26DA" w:rsidRPr="009E3201" w:rsidRDefault="001D26DA" w:rsidP="001D26D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530FC8" w:rsidRDefault="00530FC8" w:rsidP="00F24F97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:rsidR="00F03F26" w:rsidRDefault="00F03F26" w:rsidP="0095103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:rsidR="00F03F26" w:rsidRDefault="00F03F26" w:rsidP="0095103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:rsidR="00F03F26" w:rsidRDefault="00F03F26" w:rsidP="0095103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:rsidR="00F03F26" w:rsidRDefault="00F03F26" w:rsidP="0095103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:rsidR="008D4172" w:rsidRDefault="008D4172" w:rsidP="0095103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:rsidR="00031DEC" w:rsidRDefault="00031DEC" w:rsidP="0095103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:rsidR="00031DEC" w:rsidRDefault="00031DEC" w:rsidP="0095103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:rsidR="001A5D1E" w:rsidRPr="00255506" w:rsidRDefault="001A5D1E" w:rsidP="005D75EB">
                              <w:pPr>
                                <w:pStyle w:val="BodyText"/>
                                <w:spacing w:line="240" w:lineRule="auto"/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60408" y="-66588"/>
                            <a:ext cx="3810001" cy="233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6E72" w:rsidRPr="00F03F26" w:rsidRDefault="00060288" w:rsidP="00906949">
                              <w:pPr>
                                <w:pStyle w:val="ArticleHeading"/>
                                <w:jc w:val="center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Healthy Eating Habits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34" style="position:absolute;margin-left:29.25pt;margin-top:1.85pt;width:320.25pt;height:242.25pt;z-index:251632640;mso-position-horizontal-relative:margin;mso-width-relative:margin;mso-height-relative:margin" coordorigin="-1459,-665" coordsize="49691,17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">
                <v:shape id="Text Box 24" o:spid="_x0000_s1035" type="#_x0000_t202" style="position:absolute;left:-1459;top:1662;width:49691;height:14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A9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A9sYAAADcAAAADwAAAAAAAAAAAAAAAACYAgAAZHJz&#10;L2Rvd25yZXYueG1sUEsFBgAAAAAEAAQA9QAAAIsDAAAAAA==&#10;" filled="f" stroked="f">
                  <v:textbox inset="0,0,0,0">
                    <w:txbxContent>
                      <w:p w:rsidR="009B6BAB" w:rsidRPr="00AB03B0" w:rsidRDefault="00387DDC" w:rsidP="00AB03B0">
                        <w:pPr>
                          <w:spacing w:line="276" w:lineRule="auto"/>
                          <w:jc w:val="both"/>
                          <w:rPr>
                            <w:sz w:val="22"/>
                            <w:szCs w:val="22"/>
                            <w:lang w:val="en-AU" w:eastAsia="en-AU"/>
                          </w:rPr>
                        </w:pPr>
                        <w:r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At Alma </w:t>
                        </w:r>
                        <w:proofErr w:type="spellStart"/>
                        <w:r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Bugdlie</w:t>
                        </w:r>
                        <w:proofErr w:type="spellEnd"/>
                        <w:r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Preschool</w:t>
                        </w:r>
                        <w:r w:rsid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,</w:t>
                        </w:r>
                        <w:r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the children have been learning</w:t>
                        </w:r>
                        <w:r w:rsidR="00433C35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about </w:t>
                        </w:r>
                        <w:r w:rsidR="001D6965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healthy eating. The</w:t>
                        </w:r>
                        <w:r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y</w:t>
                        </w:r>
                        <w:r w:rsidR="001D6965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have been quick </w:t>
                        </w:r>
                        <w:r w:rsidR="00433C35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to familiarise</w:t>
                        </w:r>
                        <w:r w:rsidR="001D6965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themselves with</w:t>
                        </w:r>
                        <w:r w:rsidR="00433C35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the healthy food plate</w:t>
                        </w:r>
                        <w:r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and are very eager to identify </w:t>
                        </w:r>
                        <w:r w:rsidR="00CC75E4">
                          <w:rPr>
                            <w:sz w:val="22"/>
                            <w:szCs w:val="22"/>
                            <w:lang w:val="en-AU" w:eastAsia="en-AU"/>
                          </w:rPr>
                          <w:t>“</w:t>
                        </w:r>
                        <w:r w:rsidRPr="00AB03B0">
                          <w:rPr>
                            <w:i/>
                            <w:sz w:val="22"/>
                            <w:szCs w:val="22"/>
                            <w:lang w:val="en-AU" w:eastAsia="en-AU"/>
                          </w:rPr>
                          <w:t>sometimes</w:t>
                        </w:r>
                        <w:r w:rsidR="00CC75E4">
                          <w:rPr>
                            <w:i/>
                            <w:sz w:val="22"/>
                            <w:szCs w:val="22"/>
                            <w:lang w:val="en-AU" w:eastAsia="en-AU"/>
                          </w:rPr>
                          <w:t>”</w:t>
                        </w:r>
                        <w:r w:rsidRPr="00AB03B0">
                          <w:rPr>
                            <w:i/>
                            <w:sz w:val="22"/>
                            <w:szCs w:val="22"/>
                            <w:lang w:val="en-AU" w:eastAsia="en-AU"/>
                          </w:rPr>
                          <w:t xml:space="preserve"> foods</w:t>
                        </w:r>
                        <w:r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.</w:t>
                        </w:r>
                        <w:r w:rsidR="001D6965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As a group</w:t>
                        </w:r>
                        <w:r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,</w:t>
                        </w:r>
                        <w:r w:rsidR="001D6965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we cross referenced everyone</w:t>
                        </w:r>
                        <w:r w:rsidR="00060288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’</w:t>
                        </w:r>
                        <w:r w:rsidR="001D6965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s lunch box contents with the p</w:t>
                        </w:r>
                        <w:r w:rsidR="00433C35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late</w:t>
                        </w:r>
                        <w:r w:rsidR="00675D5E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. We</w:t>
                        </w:r>
                        <w:r w:rsidR="00D311D1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were</w:t>
                        </w:r>
                        <w:r w:rsidR="009B6BAB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able to give lots of high fives </w:t>
                        </w:r>
                        <w:r w:rsidR="00D311D1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to the healthy food</w:t>
                        </w:r>
                        <w:r w:rsidR="00060288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s</w:t>
                        </w:r>
                        <w:r w:rsidR="00433C35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that have been packed</w:t>
                        </w:r>
                        <w:r w:rsidR="00D311D1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. </w:t>
                        </w:r>
                        <w:r w:rsidR="00433C35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There have been</w:t>
                        </w:r>
                        <w:r w:rsidR="00060288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some amazing conversation</w:t>
                        </w:r>
                        <w:r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s</w:t>
                        </w:r>
                        <w:r w:rsidR="00060288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during lunch times</w:t>
                        </w:r>
                        <w:r w:rsidR="005C00C5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and</w:t>
                        </w:r>
                        <w:r w:rsidR="00060288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the children </w:t>
                        </w:r>
                        <w:r w:rsidR="00433C35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have encouraged</w:t>
                        </w:r>
                        <w:r w:rsidR="00060288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each other no</w:t>
                        </w:r>
                        <w:r w:rsidR="009E1883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t to eat their </w:t>
                        </w:r>
                        <w:r w:rsidR="00CC75E4">
                          <w:rPr>
                            <w:sz w:val="22"/>
                            <w:szCs w:val="22"/>
                            <w:lang w:val="en-AU" w:eastAsia="en-AU"/>
                          </w:rPr>
                          <w:t>“</w:t>
                        </w:r>
                        <w:r w:rsidR="009E1883" w:rsidRPr="00AB03B0">
                          <w:rPr>
                            <w:i/>
                            <w:sz w:val="22"/>
                            <w:szCs w:val="22"/>
                            <w:lang w:val="en-AU" w:eastAsia="en-AU"/>
                          </w:rPr>
                          <w:t>sometimes</w:t>
                        </w:r>
                        <w:r w:rsidR="00CC75E4">
                          <w:rPr>
                            <w:i/>
                            <w:sz w:val="22"/>
                            <w:szCs w:val="22"/>
                            <w:lang w:val="en-AU" w:eastAsia="en-AU"/>
                          </w:rPr>
                          <w:t>”</w:t>
                        </w:r>
                        <w:r w:rsidR="009E1883" w:rsidRPr="00AB03B0">
                          <w:rPr>
                            <w:i/>
                            <w:sz w:val="22"/>
                            <w:szCs w:val="22"/>
                            <w:lang w:val="en-AU" w:eastAsia="en-AU"/>
                          </w:rPr>
                          <w:t xml:space="preserve"> food</w:t>
                        </w:r>
                        <w:r w:rsidR="009E1883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.</w:t>
                        </w:r>
                        <w:r w:rsidR="00060288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</w:t>
                        </w:r>
                        <w:r w:rsidR="00D311D1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We were also very luck</w:t>
                        </w:r>
                        <w:r w:rsidR="00060288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y</w:t>
                        </w:r>
                        <w:r w:rsidR="00D311D1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to have </w:t>
                        </w:r>
                        <w:r w:rsidR="009B6BAB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Ash</w:t>
                        </w:r>
                        <w:r w:rsidR="00D311D1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</w:t>
                        </w:r>
                        <w:r w:rsidR="00060288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from </w:t>
                        </w:r>
                        <w:proofErr w:type="spellStart"/>
                        <w:r w:rsidR="00060288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Maari</w:t>
                        </w:r>
                        <w:proofErr w:type="spellEnd"/>
                        <w:r w:rsidR="00060288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Ma </w:t>
                        </w:r>
                        <w:r w:rsidR="00CC75E4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begin </w:t>
                        </w:r>
                        <w:r w:rsidR="00D311D1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h</w:t>
                        </w:r>
                        <w:r w:rsidR="009B6BAB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is</w:t>
                        </w:r>
                        <w:r w:rsidR="00060288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 xml:space="preserve"> nutrition program. </w:t>
                        </w:r>
                        <w:r w:rsidR="009B6BAB" w:rsidRPr="00AB03B0">
                          <w:rPr>
                            <w:sz w:val="22"/>
                            <w:szCs w:val="22"/>
                            <w:lang w:val="en-AU" w:eastAsia="en-AU"/>
                          </w:rPr>
                          <w:t>This term we will be exploring dairy food and its ability to make our teeth and bones strong.</w:t>
                        </w:r>
                      </w:p>
                      <w:p w:rsidR="001D26DA" w:rsidRPr="009E3201" w:rsidRDefault="001D26DA" w:rsidP="001D26DA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530FC8" w:rsidRDefault="00530FC8" w:rsidP="00F24F97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F03F26" w:rsidRDefault="00F03F26" w:rsidP="0095103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F03F26" w:rsidRDefault="00F03F26" w:rsidP="0095103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F03F26" w:rsidRDefault="00F03F26" w:rsidP="0095103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F03F26" w:rsidRDefault="00F03F26" w:rsidP="0095103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8D4172" w:rsidRDefault="008D4172" w:rsidP="0095103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031DEC" w:rsidRDefault="00031DEC" w:rsidP="0095103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031DEC" w:rsidRDefault="00031DEC" w:rsidP="0095103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1A5D1E" w:rsidRPr="00255506" w:rsidRDefault="001A5D1E" w:rsidP="005D75EB">
                        <w:pPr>
                          <w:pStyle w:val="BodyText"/>
                          <w:spacing w:line="240" w:lineRule="auto"/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25" o:spid="_x0000_s1036" type="#_x0000_t202" style="position:absolute;left:5604;top:-665;width:38100;height:2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va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Zb2jBAAAA3AAAAA8AAAAAAAAAAAAAAAAAmAIAAGRycy9kb3du&#10;cmV2LnhtbFBLBQYAAAAABAAEAPUAAACGAwAAAAA=&#10;" filled="f" stroked="f">
                  <v:textbox inset="0,0,0,0">
                    <w:txbxContent>
                      <w:p w:rsidR="00136E72" w:rsidRPr="00F03F26" w:rsidRDefault="00060288" w:rsidP="00906949">
                        <w:pPr>
                          <w:pStyle w:val="ArticleHeading"/>
                          <w:jc w:val="center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Healthy Eating Habits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36E72" w:rsidRDefault="00136E72"/>
    <w:p w:rsidR="00136E72" w:rsidRDefault="00136E72"/>
    <w:p w:rsidR="00136E72" w:rsidRDefault="002B5D73">
      <w:r>
        <w:rPr>
          <w:noProof/>
          <w:lang w:val="en-AU" w:eastAsia="en-AU"/>
        </w:rPr>
        <w:drawing>
          <wp:anchor distT="0" distB="0" distL="114300" distR="114300" simplePos="0" relativeHeight="251931648" behindDoc="0" locked="0" layoutInCell="1" allowOverlap="1" wp14:anchorId="3A40A532" wp14:editId="5D0E3DC3">
            <wp:simplePos x="0" y="0"/>
            <wp:positionH relativeFrom="margin">
              <wp:posOffset>4484370</wp:posOffset>
            </wp:positionH>
            <wp:positionV relativeFrom="paragraph">
              <wp:posOffset>96520</wp:posOffset>
            </wp:positionV>
            <wp:extent cx="1712595" cy="1284605"/>
            <wp:effectExtent l="4445" t="0" r="6350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C:\Users\Gemma\Documents\A Bugdlie\Day Book\Photos\photos 11.2.2012\DSCN0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259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5AC" w:rsidRDefault="00F125AC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433C35">
      <w:r>
        <w:rPr>
          <w:noProof/>
          <w:lang w:val="en-AU" w:eastAsia="en-AU"/>
        </w:rPr>
        <w:drawing>
          <wp:anchor distT="0" distB="0" distL="114300" distR="114300" simplePos="0" relativeHeight="251933696" behindDoc="0" locked="0" layoutInCell="1" allowOverlap="1" wp14:anchorId="3C99B64A" wp14:editId="6FF31B02">
            <wp:simplePos x="0" y="0"/>
            <wp:positionH relativeFrom="margin">
              <wp:posOffset>5404485</wp:posOffset>
            </wp:positionH>
            <wp:positionV relativeFrom="paragraph">
              <wp:posOffset>94616</wp:posOffset>
            </wp:positionV>
            <wp:extent cx="1436370" cy="952500"/>
            <wp:effectExtent l="108585" t="62865" r="100965" b="6286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C:\Users\Gemma\Documents\A Bugdlie\Day Book\Photos\photos 11.2.2012\DSCN0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2" t="6357" b="19431"/>
                    <a:stretch/>
                  </pic:blipFill>
                  <pic:spPr bwMode="auto">
                    <a:xfrm rot="5879911">
                      <a:off x="0" y="0"/>
                      <a:ext cx="143637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E72" w:rsidRDefault="00136E72"/>
    <w:p w:rsidR="00136E72" w:rsidRDefault="00136E72" w:rsidP="002433E7">
      <w:pPr>
        <w:pStyle w:val="QuoteText"/>
      </w:pPr>
    </w:p>
    <w:p w:rsidR="00136E72" w:rsidRDefault="00136E72"/>
    <w:p w:rsidR="00136E72" w:rsidRDefault="00AB03B0">
      <w:r>
        <w:rPr>
          <w:rFonts w:ascii="Times New Roman" w:hAnsi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945D8FF" wp14:editId="27A265A3">
                <wp:simplePos x="0" y="0"/>
                <wp:positionH relativeFrom="page">
                  <wp:posOffset>400050</wp:posOffset>
                </wp:positionH>
                <wp:positionV relativeFrom="page">
                  <wp:posOffset>7153275</wp:posOffset>
                </wp:positionV>
                <wp:extent cx="4495800" cy="257175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5863" w:rsidRDefault="00D15863" w:rsidP="00D15863">
                            <w:pPr>
                              <w:pStyle w:val="ContactInformation"/>
                              <w:spacing w:after="0" w:line="240" w:lineRule="auto"/>
                              <w:ind w:left="-142" w:firstLine="142"/>
                              <w:jc w:val="center"/>
                              <w:rPr>
                                <w:sz w:val="22"/>
                                <w:u w:val="single"/>
                              </w:rPr>
                            </w:pPr>
                          </w:p>
                          <w:p w:rsidR="00D15863" w:rsidRDefault="00D15863" w:rsidP="00D15863">
                            <w:pPr>
                              <w:pStyle w:val="ContactInformation"/>
                              <w:spacing w:after="0" w:line="276" w:lineRule="auto"/>
                              <w:jc w:val="center"/>
                              <w:rPr>
                                <w:i w:val="0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i w:val="0"/>
                                <w:sz w:val="22"/>
                                <w:u w:val="single"/>
                              </w:rPr>
                              <w:t>To Do</w:t>
                            </w:r>
                          </w:p>
                          <w:p w:rsidR="00FF2172" w:rsidRPr="00FF2172" w:rsidRDefault="00FF2172" w:rsidP="00D15863">
                            <w:pPr>
                              <w:pStyle w:val="ContactInformation"/>
                              <w:spacing w:after="0" w:line="276" w:lineRule="auto"/>
                              <w:jc w:val="center"/>
                              <w:rPr>
                                <w:i w:val="0"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:rsidR="00906949" w:rsidRDefault="0006221A" w:rsidP="00EE2B60">
                            <w:pPr>
                              <w:pStyle w:val="ContactInformation"/>
                              <w:numPr>
                                <w:ilvl w:val="0"/>
                                <w:numId w:val="10"/>
                              </w:numPr>
                              <w:spacing w:after="0" w:line="276" w:lineRule="auto"/>
                              <w:ind w:left="993"/>
                              <w:jc w:val="both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AB03B0">
                              <w:rPr>
                                <w:b w:val="0"/>
                                <w:sz w:val="22"/>
                                <w:szCs w:val="22"/>
                              </w:rPr>
                              <w:t>If you are later than 2.50</w:t>
                            </w:r>
                            <w:r w:rsidR="00CC75E4">
                              <w:rPr>
                                <w:b w:val="0"/>
                                <w:sz w:val="22"/>
                                <w:szCs w:val="22"/>
                              </w:rPr>
                              <w:t>pm</w:t>
                            </w:r>
                            <w:r w:rsidRPr="00AB03B0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picking up your child on a Wednesday</w:t>
                            </w:r>
                            <w:r w:rsidR="00FF2172" w:rsidRPr="00AB03B0">
                              <w:rPr>
                                <w:b w:val="0"/>
                                <w:sz w:val="22"/>
                                <w:szCs w:val="22"/>
                              </w:rPr>
                              <w:t>,</w:t>
                            </w:r>
                            <w:r w:rsidRPr="00AB03B0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please understand that we will be waiting for you in </w:t>
                            </w:r>
                            <w:r w:rsidRPr="00AB03B0">
                              <w:rPr>
                                <w:b w:val="0"/>
                                <w:sz w:val="20"/>
                              </w:rPr>
                              <w:t>the</w:t>
                            </w:r>
                            <w:r w:rsidRPr="00AB03B0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Alma school office</w:t>
                            </w:r>
                            <w:r w:rsidR="00FF2172" w:rsidRPr="00AB03B0">
                              <w:rPr>
                                <w:b w:val="0"/>
                                <w:sz w:val="22"/>
                                <w:szCs w:val="22"/>
                              </w:rPr>
                              <w:t>. The office is located</w:t>
                            </w:r>
                            <w:r w:rsidRPr="00AB03B0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at the other </w:t>
                            </w:r>
                            <w:r w:rsidR="00AB03B0" w:rsidRPr="00AB03B0">
                              <w:rPr>
                                <w:b w:val="0"/>
                                <w:sz w:val="22"/>
                                <w:szCs w:val="22"/>
                              </w:rPr>
                              <w:t>end</w:t>
                            </w:r>
                            <w:r w:rsidRPr="00AB03B0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of the school </w:t>
                            </w:r>
                            <w:r w:rsidR="00CC75E4">
                              <w:rPr>
                                <w:b w:val="0"/>
                                <w:sz w:val="22"/>
                                <w:szCs w:val="22"/>
                              </w:rPr>
                              <w:t>from</w:t>
                            </w:r>
                            <w:r w:rsidRPr="00AB03B0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our Preschool </w:t>
                            </w:r>
                            <w:r w:rsidR="00AB03B0" w:rsidRPr="00AB03B0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Transition </w:t>
                            </w:r>
                            <w:r w:rsidRPr="00AB03B0">
                              <w:rPr>
                                <w:b w:val="0"/>
                                <w:sz w:val="22"/>
                                <w:szCs w:val="22"/>
                              </w:rPr>
                              <w:t>Room.</w:t>
                            </w:r>
                          </w:p>
                          <w:p w:rsidR="00EE2B60" w:rsidRPr="00AB03B0" w:rsidRDefault="00EE2B60" w:rsidP="00EE2B60">
                            <w:pPr>
                              <w:pStyle w:val="ContactInformation"/>
                              <w:spacing w:after="0" w:line="276" w:lineRule="auto"/>
                              <w:ind w:left="993"/>
                              <w:jc w:val="both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:rsidR="00FF2172" w:rsidRPr="00AB03B0" w:rsidRDefault="00EE2B60" w:rsidP="00EE2B60">
                            <w:pPr>
                              <w:pStyle w:val="ContactInformation"/>
                              <w:numPr>
                                <w:ilvl w:val="0"/>
                                <w:numId w:val="10"/>
                              </w:numPr>
                              <w:spacing w:after="0" w:line="276" w:lineRule="auto"/>
                              <w:ind w:left="993"/>
                              <w:jc w:val="both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Information about reading </w:t>
                            </w:r>
                            <w:r w:rsidR="00AB03B0" w:rsidRPr="00AB03B0">
                              <w:rPr>
                                <w:b w:val="0"/>
                                <w:sz w:val="22"/>
                                <w:szCs w:val="22"/>
                              </w:rPr>
                              <w:t>food labels</w:t>
                            </w: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has</w:t>
                            </w:r>
                            <w:r w:rsidR="00FF2172" w:rsidRPr="00AB03B0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been added to this editio</w:t>
                            </w:r>
                            <w:r w:rsidR="002B5D73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n of the newsletter along with </w:t>
                            </w: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some </w:t>
                            </w:r>
                            <w:r w:rsidR="002B5D73">
                              <w:rPr>
                                <w:b w:val="0"/>
                                <w:sz w:val="22"/>
                                <w:szCs w:val="22"/>
                              </w:rPr>
                              <w:t>suggestions from the National Heart Foundation for healthy snacks.</w:t>
                            </w:r>
                          </w:p>
                          <w:p w:rsidR="0006221A" w:rsidRDefault="0006221A" w:rsidP="00AB03B0">
                            <w:pPr>
                              <w:pStyle w:val="ContactInformation"/>
                              <w:spacing w:after="0" w:line="276" w:lineRule="auto"/>
                              <w:ind w:left="993"/>
                              <w:rPr>
                                <w:b w:val="0"/>
                                <w:szCs w:val="18"/>
                              </w:rPr>
                            </w:pPr>
                          </w:p>
                          <w:p w:rsidR="00D15863" w:rsidRDefault="00D15863" w:rsidP="00D15863">
                            <w:pPr>
                              <w:pStyle w:val="ContactInformation"/>
                              <w:spacing w:after="0" w:line="276" w:lineRule="auto"/>
                              <w:rPr>
                                <w:b w:val="0"/>
                                <w:szCs w:val="18"/>
                              </w:rPr>
                            </w:pPr>
                          </w:p>
                          <w:p w:rsidR="00D15863" w:rsidRDefault="00D15863" w:rsidP="00D15863">
                            <w:pPr>
                              <w:pStyle w:val="ContactInformation"/>
                              <w:spacing w:after="0" w:line="276" w:lineRule="auto"/>
                              <w:rPr>
                                <w:b w:val="0"/>
                                <w:szCs w:val="18"/>
                              </w:rPr>
                            </w:pPr>
                          </w:p>
                          <w:p w:rsidR="00D15863" w:rsidRDefault="00D15863" w:rsidP="00D15863">
                            <w:pPr>
                              <w:pStyle w:val="ContactInformation"/>
                              <w:spacing w:after="0" w:line="360" w:lineRule="auto"/>
                              <w:ind w:left="993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31.5pt;margin-top:563.25pt;width:354pt;height:202.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" filled="f" stroked="f">
                <v:textbox inset="0,0,0,0">
                  <w:txbxContent>
                    <w:p w:rsidR="00D15863" w:rsidRDefault="00D15863" w:rsidP="00D15863">
                      <w:pPr>
                        <w:pStyle w:val="ContactInformation"/>
                        <w:spacing w:after="0" w:line="240" w:lineRule="auto"/>
                        <w:ind w:left="-142" w:firstLine="142"/>
                        <w:jc w:val="center"/>
                        <w:rPr>
                          <w:sz w:val="22"/>
                          <w:u w:val="single"/>
                        </w:rPr>
                      </w:pPr>
                    </w:p>
                    <w:p w:rsidR="00D15863" w:rsidRDefault="00D15863" w:rsidP="00D15863">
                      <w:pPr>
                        <w:pStyle w:val="ContactInformation"/>
                        <w:spacing w:after="0" w:line="276" w:lineRule="auto"/>
                        <w:jc w:val="center"/>
                        <w:rPr>
                          <w:i w:val="0"/>
                          <w:sz w:val="22"/>
                          <w:u w:val="single"/>
                        </w:rPr>
                      </w:pPr>
                      <w:r>
                        <w:rPr>
                          <w:i w:val="0"/>
                          <w:sz w:val="22"/>
                          <w:u w:val="single"/>
                        </w:rPr>
                        <w:t>To Do</w:t>
                      </w:r>
                    </w:p>
                    <w:p w:rsidR="00FF2172" w:rsidRPr="00FF2172" w:rsidRDefault="00FF2172" w:rsidP="00D15863">
                      <w:pPr>
                        <w:pStyle w:val="ContactInformation"/>
                        <w:spacing w:after="0" w:line="276" w:lineRule="auto"/>
                        <w:jc w:val="center"/>
                        <w:rPr>
                          <w:i w:val="0"/>
                          <w:sz w:val="12"/>
                          <w:szCs w:val="12"/>
                          <w:u w:val="single"/>
                        </w:rPr>
                      </w:pPr>
                    </w:p>
                    <w:p w:rsidR="00906949" w:rsidRDefault="0006221A" w:rsidP="00EE2B60">
                      <w:pPr>
                        <w:pStyle w:val="ContactInformation"/>
                        <w:numPr>
                          <w:ilvl w:val="0"/>
                          <w:numId w:val="10"/>
                        </w:numPr>
                        <w:spacing w:after="0" w:line="276" w:lineRule="auto"/>
                        <w:ind w:left="993"/>
                        <w:jc w:val="both"/>
                        <w:rPr>
                          <w:b w:val="0"/>
                          <w:sz w:val="22"/>
                          <w:szCs w:val="22"/>
                        </w:rPr>
                      </w:pPr>
                      <w:r w:rsidRPr="00AB03B0">
                        <w:rPr>
                          <w:b w:val="0"/>
                          <w:sz w:val="22"/>
                          <w:szCs w:val="22"/>
                        </w:rPr>
                        <w:t>If you are later than 2.50</w:t>
                      </w:r>
                      <w:r w:rsidR="00CC75E4">
                        <w:rPr>
                          <w:b w:val="0"/>
                          <w:sz w:val="22"/>
                          <w:szCs w:val="22"/>
                        </w:rPr>
                        <w:t>pm</w:t>
                      </w:r>
                      <w:r w:rsidRPr="00AB03B0">
                        <w:rPr>
                          <w:b w:val="0"/>
                          <w:sz w:val="22"/>
                          <w:szCs w:val="22"/>
                        </w:rPr>
                        <w:t xml:space="preserve"> picking up your child on a Wednesday</w:t>
                      </w:r>
                      <w:r w:rsidR="00FF2172" w:rsidRPr="00AB03B0">
                        <w:rPr>
                          <w:b w:val="0"/>
                          <w:sz w:val="22"/>
                          <w:szCs w:val="22"/>
                        </w:rPr>
                        <w:t>,</w:t>
                      </w:r>
                      <w:r w:rsidRPr="00AB03B0">
                        <w:rPr>
                          <w:b w:val="0"/>
                          <w:sz w:val="22"/>
                          <w:szCs w:val="22"/>
                        </w:rPr>
                        <w:t xml:space="preserve"> please understand that we will be waiting for you in </w:t>
                      </w:r>
                      <w:r w:rsidRPr="00AB03B0">
                        <w:rPr>
                          <w:b w:val="0"/>
                          <w:sz w:val="20"/>
                        </w:rPr>
                        <w:t>the</w:t>
                      </w:r>
                      <w:r w:rsidRPr="00AB03B0">
                        <w:rPr>
                          <w:b w:val="0"/>
                          <w:sz w:val="22"/>
                          <w:szCs w:val="22"/>
                        </w:rPr>
                        <w:t xml:space="preserve"> Alma school office</w:t>
                      </w:r>
                      <w:r w:rsidR="00FF2172" w:rsidRPr="00AB03B0">
                        <w:rPr>
                          <w:b w:val="0"/>
                          <w:sz w:val="22"/>
                          <w:szCs w:val="22"/>
                        </w:rPr>
                        <w:t>. The office is located</w:t>
                      </w:r>
                      <w:r w:rsidRPr="00AB03B0">
                        <w:rPr>
                          <w:b w:val="0"/>
                          <w:sz w:val="22"/>
                          <w:szCs w:val="22"/>
                        </w:rPr>
                        <w:t xml:space="preserve"> at the other </w:t>
                      </w:r>
                      <w:r w:rsidR="00AB03B0" w:rsidRPr="00AB03B0">
                        <w:rPr>
                          <w:b w:val="0"/>
                          <w:sz w:val="22"/>
                          <w:szCs w:val="22"/>
                        </w:rPr>
                        <w:t>end</w:t>
                      </w:r>
                      <w:r w:rsidRPr="00AB03B0">
                        <w:rPr>
                          <w:b w:val="0"/>
                          <w:sz w:val="22"/>
                          <w:szCs w:val="22"/>
                        </w:rPr>
                        <w:t xml:space="preserve"> of the school </w:t>
                      </w:r>
                      <w:r w:rsidR="00CC75E4">
                        <w:rPr>
                          <w:b w:val="0"/>
                          <w:sz w:val="22"/>
                          <w:szCs w:val="22"/>
                        </w:rPr>
                        <w:t>from</w:t>
                      </w:r>
                      <w:r w:rsidRPr="00AB03B0">
                        <w:rPr>
                          <w:b w:val="0"/>
                          <w:sz w:val="22"/>
                          <w:szCs w:val="22"/>
                        </w:rPr>
                        <w:t xml:space="preserve"> our Preschool </w:t>
                      </w:r>
                      <w:r w:rsidR="00AB03B0" w:rsidRPr="00AB03B0">
                        <w:rPr>
                          <w:b w:val="0"/>
                          <w:sz w:val="22"/>
                          <w:szCs w:val="22"/>
                        </w:rPr>
                        <w:t xml:space="preserve">Transition </w:t>
                      </w:r>
                      <w:r w:rsidRPr="00AB03B0">
                        <w:rPr>
                          <w:b w:val="0"/>
                          <w:sz w:val="22"/>
                          <w:szCs w:val="22"/>
                        </w:rPr>
                        <w:t>Room.</w:t>
                      </w:r>
                    </w:p>
                    <w:p w:rsidR="00EE2B60" w:rsidRPr="00AB03B0" w:rsidRDefault="00EE2B60" w:rsidP="00EE2B60">
                      <w:pPr>
                        <w:pStyle w:val="ContactInformation"/>
                        <w:spacing w:after="0" w:line="276" w:lineRule="auto"/>
                        <w:ind w:left="993"/>
                        <w:jc w:val="both"/>
                        <w:rPr>
                          <w:b w:val="0"/>
                          <w:sz w:val="22"/>
                          <w:szCs w:val="22"/>
                        </w:rPr>
                      </w:pPr>
                    </w:p>
                    <w:p w:rsidR="00FF2172" w:rsidRPr="00AB03B0" w:rsidRDefault="00EE2B60" w:rsidP="00EE2B60">
                      <w:pPr>
                        <w:pStyle w:val="ContactInformation"/>
                        <w:numPr>
                          <w:ilvl w:val="0"/>
                          <w:numId w:val="10"/>
                        </w:numPr>
                        <w:spacing w:after="0" w:line="276" w:lineRule="auto"/>
                        <w:ind w:left="993"/>
                        <w:jc w:val="both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Information about reading </w:t>
                      </w:r>
                      <w:r w:rsidR="00AB03B0" w:rsidRPr="00AB03B0">
                        <w:rPr>
                          <w:b w:val="0"/>
                          <w:sz w:val="22"/>
                          <w:szCs w:val="22"/>
                        </w:rPr>
                        <w:t>food labels</w:t>
                      </w: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 has</w:t>
                      </w:r>
                      <w:r w:rsidR="00FF2172" w:rsidRPr="00AB03B0">
                        <w:rPr>
                          <w:b w:val="0"/>
                          <w:sz w:val="22"/>
                          <w:szCs w:val="22"/>
                        </w:rPr>
                        <w:t xml:space="preserve"> been added to this editio</w:t>
                      </w:r>
                      <w:r w:rsidR="002B5D73">
                        <w:rPr>
                          <w:b w:val="0"/>
                          <w:sz w:val="22"/>
                          <w:szCs w:val="22"/>
                        </w:rPr>
                        <w:t xml:space="preserve">n of the newsletter along with </w:t>
                      </w: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some </w:t>
                      </w:r>
                      <w:r w:rsidR="002B5D73">
                        <w:rPr>
                          <w:b w:val="0"/>
                          <w:sz w:val="22"/>
                          <w:szCs w:val="22"/>
                        </w:rPr>
                        <w:t>suggestions from the National Heart Foundation for healthy snacks.</w:t>
                      </w:r>
                    </w:p>
                    <w:p w:rsidR="0006221A" w:rsidRDefault="0006221A" w:rsidP="00AB03B0">
                      <w:pPr>
                        <w:pStyle w:val="ContactInformation"/>
                        <w:spacing w:after="0" w:line="276" w:lineRule="auto"/>
                        <w:ind w:left="993"/>
                        <w:rPr>
                          <w:b w:val="0"/>
                          <w:szCs w:val="18"/>
                        </w:rPr>
                      </w:pPr>
                    </w:p>
                    <w:p w:rsidR="00D15863" w:rsidRDefault="00D15863" w:rsidP="00D15863">
                      <w:pPr>
                        <w:pStyle w:val="ContactInformation"/>
                        <w:spacing w:after="0" w:line="276" w:lineRule="auto"/>
                        <w:rPr>
                          <w:b w:val="0"/>
                          <w:szCs w:val="18"/>
                        </w:rPr>
                      </w:pPr>
                    </w:p>
                    <w:p w:rsidR="00D15863" w:rsidRDefault="00D15863" w:rsidP="00D15863">
                      <w:pPr>
                        <w:pStyle w:val="ContactInformation"/>
                        <w:spacing w:after="0" w:line="276" w:lineRule="auto"/>
                        <w:rPr>
                          <w:b w:val="0"/>
                          <w:szCs w:val="18"/>
                        </w:rPr>
                      </w:pPr>
                    </w:p>
                    <w:p w:rsidR="00D15863" w:rsidRDefault="00D15863" w:rsidP="00D15863">
                      <w:pPr>
                        <w:pStyle w:val="ContactInformation"/>
                        <w:spacing w:after="0" w:line="360" w:lineRule="auto"/>
                        <w:ind w:left="993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E26602" w:rsidRDefault="0006221A" w:rsidP="00AB72C6">
      <w:pPr>
        <w:pStyle w:val="VolumeNumb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977B011" wp14:editId="2FAA5950">
                <wp:simplePos x="0" y="0"/>
                <wp:positionH relativeFrom="page">
                  <wp:posOffset>5172075</wp:posOffset>
                </wp:positionH>
                <wp:positionV relativeFrom="page">
                  <wp:posOffset>7372350</wp:posOffset>
                </wp:positionV>
                <wp:extent cx="2038350" cy="2872105"/>
                <wp:effectExtent l="0" t="0" r="0" b="4445"/>
                <wp:wrapNone/>
                <wp:docPr id="323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872105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7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1D" w:rsidRDefault="0012571D" w:rsidP="009D5F17">
                            <w:pPr>
                              <w:shd w:val="clear" w:color="auto" w:fill="A6A6A6" w:themeFill="background1" w:themeFillShade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77B011" id="Text Box 258" o:spid="_x0000_s1039" type="#_x0000_t202" style="position:absolute;left:0;text-align:left;margin-left:407.25pt;margin-top:580.5pt;width:160.5pt;height:226.1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" fillcolor="#036" stroked="f">
                <v:fill opacity="51143f"/>
                <v:textbox inset="0,0,0,0">
                  <w:txbxContent>
                    <w:p w:rsidR="0012571D" w:rsidRDefault="0012571D" w:rsidP="009D5F17">
                      <w:pPr>
                        <w:shd w:val="clear" w:color="auto" w:fill="A6A6A6" w:themeFill="background1" w:themeFillShade="A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26602" w:rsidRPr="00E26602" w:rsidRDefault="00E26602" w:rsidP="00E26602"/>
    <w:p w:rsidR="00CA6908" w:rsidRDefault="00AB03B0" w:rsidP="005C438F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44A01F2" wp14:editId="76396B9D">
                <wp:simplePos x="0" y="0"/>
                <wp:positionH relativeFrom="column">
                  <wp:posOffset>4943475</wp:posOffset>
                </wp:positionH>
                <wp:positionV relativeFrom="paragraph">
                  <wp:posOffset>19051</wp:posOffset>
                </wp:positionV>
                <wp:extent cx="1678940" cy="2133600"/>
                <wp:effectExtent l="0" t="0" r="1651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94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3B0" w:rsidRDefault="00AB03B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B03B0">
                              <w:rPr>
                                <w:b/>
                                <w:sz w:val="20"/>
                                <w:szCs w:val="20"/>
                              </w:rPr>
                              <w:t>We would greatly appreciated don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  <w:r w:rsidRPr="00AB03B0">
                              <w:rPr>
                                <w:b/>
                                <w:sz w:val="20"/>
                                <w:szCs w:val="20"/>
                              </w:rPr>
                              <w:t>ions of:</w:t>
                            </w:r>
                          </w:p>
                          <w:p w:rsidR="00AB03B0" w:rsidRDefault="00AB03B0" w:rsidP="00FE777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ind w:left="357" w:hanging="357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Liquid Hand Soap</w:t>
                            </w:r>
                          </w:p>
                          <w:p w:rsidR="00AB03B0" w:rsidRDefault="00AB03B0" w:rsidP="00FE777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ind w:left="357" w:hanging="357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SPF30+ Sunscreen</w:t>
                            </w:r>
                          </w:p>
                          <w:p w:rsidR="00AB03B0" w:rsidRDefault="00AB03B0" w:rsidP="00FE777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ind w:left="357" w:hanging="357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Boxes of Tissues</w:t>
                            </w:r>
                          </w:p>
                          <w:p w:rsidR="00AB03B0" w:rsidRDefault="00AB03B0" w:rsidP="00FE777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ind w:left="357" w:hanging="357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Glue Sticks</w:t>
                            </w:r>
                          </w:p>
                          <w:p w:rsidR="00FE7770" w:rsidRDefault="00FE7770" w:rsidP="00FE777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ind w:left="357" w:hanging="357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Your time! Come and join us for activities at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Bugdlie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Preschool.</w:t>
                            </w:r>
                          </w:p>
                          <w:p w:rsidR="00AB03B0" w:rsidRPr="00AB03B0" w:rsidRDefault="00AB03B0" w:rsidP="00AB03B0">
                            <w:pPr>
                              <w:pStyle w:val="ListParagraph"/>
                              <w:ind w:left="36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9" type="#_x0000_t202" style="position:absolute;margin-left:389.25pt;margin-top:1.5pt;width:132.2pt;height:168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">
                <v:textbox>
                  <w:txbxContent>
                    <w:p w:rsidR="00AB03B0" w:rsidRDefault="00AB03B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B03B0">
                        <w:rPr>
                          <w:b/>
                          <w:sz w:val="20"/>
                          <w:szCs w:val="20"/>
                        </w:rPr>
                        <w:t>We would greatly appreciated don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at</w:t>
                      </w:r>
                      <w:r w:rsidRPr="00AB03B0">
                        <w:rPr>
                          <w:b/>
                          <w:sz w:val="20"/>
                          <w:szCs w:val="20"/>
                        </w:rPr>
                        <w:t>ions of:</w:t>
                      </w:r>
                    </w:p>
                    <w:p w:rsidR="00AB03B0" w:rsidRDefault="00AB03B0" w:rsidP="00FE777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ind w:left="357" w:hanging="357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Liquid Hand Soap</w:t>
                      </w:r>
                    </w:p>
                    <w:p w:rsidR="00AB03B0" w:rsidRDefault="00AB03B0" w:rsidP="00FE777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ind w:left="357" w:hanging="357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SPF30+ Sunscreen</w:t>
                      </w:r>
                    </w:p>
                    <w:p w:rsidR="00AB03B0" w:rsidRDefault="00AB03B0" w:rsidP="00FE777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ind w:left="357" w:hanging="357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Boxes of Tissues</w:t>
                      </w:r>
                    </w:p>
                    <w:p w:rsidR="00AB03B0" w:rsidRDefault="00AB03B0" w:rsidP="00FE777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ind w:left="357" w:hanging="357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Glue Sticks</w:t>
                      </w:r>
                    </w:p>
                    <w:p w:rsidR="00FE7770" w:rsidRDefault="00FE7770" w:rsidP="00FE777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ind w:left="357" w:hanging="357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Your time! Come and join us for activities at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Bugdlie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Preschool.</w:t>
                      </w:r>
                    </w:p>
                    <w:p w:rsidR="00AB03B0" w:rsidRPr="00AB03B0" w:rsidRDefault="00AB03B0" w:rsidP="00AB03B0">
                      <w:pPr>
                        <w:pStyle w:val="ListParagraph"/>
                        <w:ind w:left="360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6908" w:rsidRDefault="006C57D7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9080BD" wp14:editId="12A782FE">
                <wp:simplePos x="0" y="0"/>
                <wp:positionH relativeFrom="column">
                  <wp:posOffset>1139825</wp:posOffset>
                </wp:positionH>
                <wp:positionV relativeFrom="paragraph">
                  <wp:posOffset>2060575</wp:posOffset>
                </wp:positionV>
                <wp:extent cx="2687320" cy="227965"/>
                <wp:effectExtent l="0" t="0" r="17780" b="19685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20" cy="227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AA4" w:rsidRPr="00E94056" w:rsidRDefault="00EC1AA4" w:rsidP="00E94056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2243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Just a reminder that </w:t>
                            </w:r>
                            <w:r w:rsidR="0003230C" w:rsidRPr="0032243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we are a </w:t>
                            </w:r>
                            <w:r w:rsidR="0003230C" w:rsidRPr="00322435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NUT FREE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9080BD" id="Text Box 338" o:spid="_x0000_s1040" type="#_x0000_t202" style="position:absolute;margin-left:89.75pt;margin-top:162.25pt;width:211.6pt;height:17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" fillcolor="white [3201]" strokeweight=".5pt">
                <v:textbox>
                  <w:txbxContent>
                    <w:p w:rsidR="00EC1AA4" w:rsidRPr="00E94056" w:rsidRDefault="00EC1AA4" w:rsidP="00E94056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322435">
                        <w:rPr>
                          <w:b/>
                          <w:sz w:val="18"/>
                          <w:szCs w:val="18"/>
                        </w:rPr>
                        <w:t xml:space="preserve">Just a reminder that </w:t>
                      </w:r>
                      <w:r w:rsidR="0003230C" w:rsidRPr="00322435">
                        <w:rPr>
                          <w:b/>
                          <w:sz w:val="18"/>
                          <w:szCs w:val="18"/>
                        </w:rPr>
                        <w:t xml:space="preserve">we are a </w:t>
                      </w:r>
                      <w:r w:rsidR="0003230C" w:rsidRPr="00322435">
                        <w:rPr>
                          <w:b/>
                          <w:color w:val="FF0000"/>
                          <w:sz w:val="18"/>
                          <w:szCs w:val="18"/>
                        </w:rPr>
                        <w:t>NUT FREE ZONE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12E6361" wp14:editId="5BA74CBD">
                <wp:simplePos x="0" y="0"/>
                <wp:positionH relativeFrom="margin">
                  <wp:align>center</wp:align>
                </wp:positionH>
                <wp:positionV relativeFrom="bottomMargin">
                  <wp:posOffset>-161925</wp:posOffset>
                </wp:positionV>
                <wp:extent cx="6886575" cy="256540"/>
                <wp:effectExtent l="0" t="0" r="9525" b="0"/>
                <wp:wrapNone/>
                <wp:docPr id="251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256540"/>
                        </a:xfrm>
                        <a:prstGeom prst="rect">
                          <a:avLst/>
                        </a:prstGeom>
                        <a:solidFill>
                          <a:srgbClr val="66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146D" w:rsidRDefault="0031146D" w:rsidP="00AB053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2E6361" id="Text Box 133" o:spid="_x0000_s1041" type="#_x0000_t202" style="position:absolute;margin-left:0;margin-top:-12.75pt;width:542.25pt;height:20.2pt;z-index:251652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" fillcolor="#66707a" stroked="f" strokecolor="gray">
                <v:textbox inset="0,0,0,0">
                  <w:txbxContent>
                    <w:p w:rsidR="0031146D" w:rsidRDefault="0031146D" w:rsidP="00AB0530"/>
                  </w:txbxContent>
                </v:textbox>
                <w10:wrap anchorx="margin" anchory="margin"/>
              </v:shape>
            </w:pict>
          </mc:Fallback>
        </mc:AlternateContent>
      </w:r>
      <w:r w:rsidR="00CA6908">
        <w:br w:type="page"/>
      </w:r>
    </w:p>
    <w:p w:rsidR="002D6E8B" w:rsidRDefault="002D6E8B" w:rsidP="002D6E8B">
      <w:pPr>
        <w:tabs>
          <w:tab w:val="center" w:pos="4513"/>
          <w:tab w:val="right" w:pos="9026"/>
        </w:tabs>
        <w:jc w:val="center"/>
        <w:rPr>
          <w:rFonts w:asciiTheme="minorHAnsi" w:eastAsiaTheme="minorHAnsi" w:hAnsiTheme="minorHAnsi" w:cstheme="minorBidi"/>
          <w:b/>
          <w:sz w:val="28"/>
          <w:szCs w:val="28"/>
          <w:lang w:val="en-AU"/>
        </w:rPr>
      </w:pPr>
      <w:r w:rsidRPr="002D6E8B">
        <w:rPr>
          <w:rFonts w:asciiTheme="minorHAnsi" w:eastAsiaTheme="minorHAnsi" w:hAnsiTheme="minorHAnsi" w:cstheme="minorBidi"/>
          <w:noProof/>
          <w:sz w:val="22"/>
          <w:szCs w:val="22"/>
          <w:lang w:val="en-AU" w:eastAsia="en-AU"/>
        </w:rPr>
        <w:lastRenderedPageBreak/>
        <w:drawing>
          <wp:anchor distT="0" distB="0" distL="114300" distR="114300" simplePos="0" relativeHeight="251937792" behindDoc="0" locked="0" layoutInCell="1" allowOverlap="1" wp14:anchorId="4563725F" wp14:editId="13278633">
            <wp:simplePos x="0" y="0"/>
            <wp:positionH relativeFrom="margin">
              <wp:posOffset>5220970</wp:posOffset>
            </wp:positionH>
            <wp:positionV relativeFrom="margin">
              <wp:posOffset>-883920</wp:posOffset>
            </wp:positionV>
            <wp:extent cx="1409700" cy="45402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_TickLandingPageBan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E8B">
        <w:rPr>
          <w:rFonts w:asciiTheme="minorHAnsi" w:eastAsiaTheme="minorHAnsi" w:hAnsiTheme="minorHAnsi" w:cstheme="minorBidi"/>
          <w:b/>
          <w:sz w:val="28"/>
          <w:szCs w:val="28"/>
          <w:lang w:val="en-AU"/>
        </w:rPr>
        <w:t>National Heart Foundation Healthy Tick Approved Snack Foods</w:t>
      </w:r>
    </w:p>
    <w:p w:rsidR="002D6E8B" w:rsidRPr="002D6E8B" w:rsidRDefault="002D6E8B" w:rsidP="00003ED5">
      <w:pPr>
        <w:tabs>
          <w:tab w:val="center" w:pos="4513"/>
          <w:tab w:val="right" w:pos="9026"/>
        </w:tabs>
        <w:rPr>
          <w:rFonts w:asciiTheme="minorHAnsi" w:eastAsiaTheme="minorHAnsi" w:hAnsiTheme="minorHAnsi" w:cstheme="minorBidi"/>
          <w:sz w:val="22"/>
          <w:szCs w:val="22"/>
          <w:lang w:val="en-AU"/>
        </w:rPr>
      </w:pPr>
      <w:r>
        <w:rPr>
          <w:rFonts w:asciiTheme="minorHAnsi" w:eastAsiaTheme="minorHAnsi" w:hAnsiTheme="minorHAnsi" w:cstheme="minorBidi"/>
          <w:b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938816" behindDoc="0" locked="0" layoutInCell="1" allowOverlap="1" wp14:anchorId="7FF3D35B" wp14:editId="48003DD3">
            <wp:simplePos x="3076575" y="895350"/>
            <wp:positionH relativeFrom="margin">
              <wp:align>right</wp:align>
            </wp:positionH>
            <wp:positionV relativeFrom="margin">
              <wp:align>top</wp:align>
            </wp:positionV>
            <wp:extent cx="1414145" cy="45085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6E8B" w:rsidRPr="002D6E8B" w:rsidRDefault="002D6E8B" w:rsidP="002D6E8B">
      <w:pPr>
        <w:autoSpaceDE w:val="0"/>
        <w:autoSpaceDN w:val="0"/>
        <w:adjustRightInd w:val="0"/>
        <w:rPr>
          <w:rFonts w:eastAsiaTheme="minorHAnsi" w:cs="OptimaLT-DemiBold"/>
          <w:b/>
          <w:bCs/>
          <w:sz w:val="22"/>
          <w:szCs w:val="22"/>
          <w:lang w:val="en-AU"/>
        </w:rPr>
      </w:pPr>
      <w:r w:rsidRPr="002D6E8B">
        <w:rPr>
          <w:rFonts w:eastAsiaTheme="minorHAnsi" w:cs="OptimaLT-DemiBold"/>
          <w:b/>
          <w:bCs/>
          <w:sz w:val="22"/>
          <w:szCs w:val="22"/>
          <w:lang w:val="en-AU"/>
        </w:rPr>
        <w:t>On the go or in the lunchbox</w:t>
      </w:r>
    </w:p>
    <w:p w:rsidR="002D6E8B" w:rsidRPr="002D6E8B" w:rsidRDefault="002D6E8B" w:rsidP="002D6E8B">
      <w:pPr>
        <w:autoSpaceDE w:val="0"/>
        <w:autoSpaceDN w:val="0"/>
        <w:adjustRightInd w:val="0"/>
        <w:rPr>
          <w:rFonts w:eastAsiaTheme="minorHAnsi" w:cs="OptimaLT-DemiBold"/>
          <w:bCs/>
          <w:sz w:val="22"/>
          <w:szCs w:val="22"/>
          <w:lang w:val="en-AU"/>
        </w:rPr>
      </w:pPr>
      <w:r w:rsidRPr="002D6E8B">
        <w:rPr>
          <w:rFonts w:eastAsiaTheme="minorHAnsi" w:cs="OptimaLT-DemiBold"/>
          <w:bCs/>
          <w:sz w:val="22"/>
          <w:szCs w:val="22"/>
          <w:lang w:val="en-AU"/>
        </w:rPr>
        <w:t xml:space="preserve">Here are some ideas from the National Heart Foundation of healthy snacks to pack in your child’s lunchbox… </w:t>
      </w:r>
    </w:p>
    <w:p w:rsidR="002D6E8B" w:rsidRPr="002D6E8B" w:rsidRDefault="002D6E8B" w:rsidP="002D6E8B">
      <w:pPr>
        <w:autoSpaceDE w:val="0"/>
        <w:autoSpaceDN w:val="0"/>
        <w:adjustRightInd w:val="0"/>
        <w:rPr>
          <w:rFonts w:eastAsiaTheme="minorHAnsi" w:cs="OptimaLT-DemiBold"/>
          <w:bCs/>
          <w:sz w:val="22"/>
          <w:szCs w:val="22"/>
          <w:lang w:val="en-AU"/>
        </w:rPr>
      </w:pPr>
      <w:r w:rsidRPr="002D6E8B">
        <w:rPr>
          <w:rFonts w:eastAsiaTheme="minorHAnsi" w:cs="OptimaLT-DemiBold"/>
          <w:bCs/>
          <w:sz w:val="22"/>
          <w:szCs w:val="22"/>
          <w:lang w:val="en-AU"/>
        </w:rPr>
        <w:t>• Individual tubs of fruit in 100% natural juice</w:t>
      </w:r>
    </w:p>
    <w:p w:rsidR="002D6E8B" w:rsidRPr="002D6E8B" w:rsidRDefault="002D6E8B" w:rsidP="002D6E8B">
      <w:pPr>
        <w:autoSpaceDE w:val="0"/>
        <w:autoSpaceDN w:val="0"/>
        <w:adjustRightInd w:val="0"/>
        <w:rPr>
          <w:rFonts w:eastAsiaTheme="minorHAnsi" w:cs="OptimaLT-DemiBold"/>
          <w:bCs/>
          <w:sz w:val="22"/>
          <w:szCs w:val="22"/>
          <w:lang w:val="en-AU"/>
        </w:rPr>
      </w:pPr>
      <w:r w:rsidRPr="002D6E8B">
        <w:rPr>
          <w:rFonts w:eastAsiaTheme="minorHAnsi" w:cs="OptimaLT-DemiBold"/>
          <w:bCs/>
          <w:sz w:val="22"/>
          <w:szCs w:val="22"/>
          <w:lang w:val="en-AU"/>
        </w:rPr>
        <w:t>• Tick approved cereal bars (download our Tick shopping list)</w:t>
      </w:r>
    </w:p>
    <w:p w:rsidR="002D6E8B" w:rsidRPr="002D6E8B" w:rsidRDefault="002D6E8B" w:rsidP="002D6E8B">
      <w:pPr>
        <w:autoSpaceDE w:val="0"/>
        <w:autoSpaceDN w:val="0"/>
        <w:adjustRightInd w:val="0"/>
        <w:rPr>
          <w:rFonts w:eastAsiaTheme="minorHAnsi" w:cs="OptimaLT-DemiBold"/>
          <w:bCs/>
          <w:sz w:val="22"/>
          <w:szCs w:val="22"/>
          <w:lang w:val="en-AU"/>
        </w:rPr>
      </w:pPr>
      <w:r w:rsidRPr="002D6E8B">
        <w:rPr>
          <w:rFonts w:eastAsiaTheme="minorHAnsi" w:cs="OptimaLT-DemiBold"/>
          <w:bCs/>
          <w:sz w:val="22"/>
          <w:szCs w:val="22"/>
          <w:lang w:val="en-AU"/>
        </w:rPr>
        <w:t>• Air popped popcorn mixed with dried fruit packed in an air-tight container</w:t>
      </w:r>
    </w:p>
    <w:p w:rsidR="002D6E8B" w:rsidRPr="002D6E8B" w:rsidRDefault="002D6E8B" w:rsidP="002D6E8B">
      <w:pPr>
        <w:autoSpaceDE w:val="0"/>
        <w:autoSpaceDN w:val="0"/>
        <w:adjustRightInd w:val="0"/>
        <w:rPr>
          <w:rFonts w:eastAsiaTheme="minorHAnsi" w:cs="OptimaLT-DemiBold"/>
          <w:bCs/>
          <w:sz w:val="22"/>
          <w:szCs w:val="22"/>
          <w:lang w:val="en-AU"/>
        </w:rPr>
      </w:pPr>
      <w:r w:rsidRPr="002D6E8B">
        <w:rPr>
          <w:rFonts w:eastAsiaTheme="minorHAnsi" w:cs="OptimaLT-DemiBold"/>
          <w:bCs/>
          <w:sz w:val="22"/>
          <w:szCs w:val="22"/>
          <w:lang w:val="en-AU"/>
        </w:rPr>
        <w:t>• Slice of fruit loaf spread with margarine</w:t>
      </w:r>
    </w:p>
    <w:p w:rsidR="002D6E8B" w:rsidRPr="002D6E8B" w:rsidRDefault="002D6E8B" w:rsidP="002D6E8B">
      <w:pPr>
        <w:autoSpaceDE w:val="0"/>
        <w:autoSpaceDN w:val="0"/>
        <w:adjustRightInd w:val="0"/>
        <w:rPr>
          <w:rFonts w:eastAsiaTheme="minorHAnsi" w:cs="OptimaLT-DemiBold"/>
          <w:bCs/>
          <w:sz w:val="22"/>
          <w:szCs w:val="22"/>
          <w:lang w:val="en-AU"/>
        </w:rPr>
      </w:pPr>
      <w:r w:rsidRPr="002D6E8B">
        <w:rPr>
          <w:rFonts w:eastAsiaTheme="minorHAnsi" w:cs="OptimaLT-DemiBold"/>
          <w:bCs/>
          <w:sz w:val="22"/>
          <w:szCs w:val="22"/>
          <w:lang w:val="en-AU"/>
        </w:rPr>
        <w:t>• Individual low fat yoghurt pots</w:t>
      </w:r>
    </w:p>
    <w:p w:rsidR="002D6E8B" w:rsidRPr="002D6E8B" w:rsidRDefault="002D6E8B" w:rsidP="002D6E8B">
      <w:pPr>
        <w:autoSpaceDE w:val="0"/>
        <w:autoSpaceDN w:val="0"/>
        <w:adjustRightInd w:val="0"/>
        <w:rPr>
          <w:rFonts w:eastAsiaTheme="minorHAnsi" w:cs="OptimaLT-DemiBold"/>
          <w:bCs/>
          <w:sz w:val="22"/>
          <w:szCs w:val="22"/>
          <w:lang w:val="en-AU"/>
        </w:rPr>
      </w:pPr>
      <w:r w:rsidRPr="002D6E8B">
        <w:rPr>
          <w:rFonts w:eastAsiaTheme="minorHAnsi" w:cs="OptimaLT-DemiBold"/>
          <w:bCs/>
          <w:sz w:val="22"/>
          <w:szCs w:val="22"/>
          <w:lang w:val="en-AU"/>
        </w:rPr>
        <w:t>• Boiled egg</w:t>
      </w:r>
    </w:p>
    <w:p w:rsidR="002D6E8B" w:rsidRPr="002D6E8B" w:rsidRDefault="002D6E8B" w:rsidP="002D6E8B">
      <w:pPr>
        <w:autoSpaceDE w:val="0"/>
        <w:autoSpaceDN w:val="0"/>
        <w:adjustRightInd w:val="0"/>
        <w:rPr>
          <w:rFonts w:eastAsiaTheme="minorHAnsi" w:cs="OptimaLT-DemiBold"/>
          <w:bCs/>
          <w:sz w:val="22"/>
          <w:szCs w:val="22"/>
          <w:lang w:val="en-AU"/>
        </w:rPr>
      </w:pPr>
      <w:r w:rsidRPr="002D6E8B">
        <w:rPr>
          <w:rFonts w:eastAsiaTheme="minorHAnsi" w:cs="OptimaLT-DemiBold"/>
          <w:bCs/>
          <w:sz w:val="22"/>
          <w:szCs w:val="22"/>
          <w:lang w:val="en-AU"/>
        </w:rPr>
        <w:t>• Bananas</w:t>
      </w:r>
    </w:p>
    <w:p w:rsidR="002D6E8B" w:rsidRPr="002D6E8B" w:rsidRDefault="002D6E8B" w:rsidP="002D6E8B">
      <w:pPr>
        <w:autoSpaceDE w:val="0"/>
        <w:autoSpaceDN w:val="0"/>
        <w:adjustRightInd w:val="0"/>
        <w:rPr>
          <w:rFonts w:eastAsiaTheme="minorHAnsi" w:cs="OptimaLT-DemiBold"/>
          <w:bCs/>
          <w:sz w:val="22"/>
          <w:szCs w:val="22"/>
          <w:lang w:val="en-AU"/>
        </w:rPr>
      </w:pPr>
      <w:r w:rsidRPr="002D6E8B">
        <w:rPr>
          <w:rFonts w:eastAsiaTheme="minorHAnsi" w:cs="OptimaLT-DemiBold"/>
          <w:bCs/>
          <w:sz w:val="22"/>
          <w:szCs w:val="22"/>
          <w:lang w:val="en-AU"/>
        </w:rPr>
        <w:t xml:space="preserve">• Dried fruit </w:t>
      </w:r>
      <w:proofErr w:type="gramStart"/>
      <w:r w:rsidRPr="002D6E8B">
        <w:rPr>
          <w:rFonts w:eastAsiaTheme="minorHAnsi" w:cs="OptimaLT-DemiBold"/>
          <w:bCs/>
          <w:sz w:val="22"/>
          <w:szCs w:val="22"/>
          <w:lang w:val="en-AU"/>
        </w:rPr>
        <w:t>medley  (</w:t>
      </w:r>
      <w:proofErr w:type="gramEnd"/>
      <w:r w:rsidRPr="002D6E8B">
        <w:rPr>
          <w:rFonts w:eastAsiaTheme="minorHAnsi" w:cs="OptimaLT-DemiBold"/>
          <w:bCs/>
          <w:sz w:val="22"/>
          <w:szCs w:val="22"/>
          <w:lang w:val="en-AU"/>
        </w:rPr>
        <w:t>limit this snack to no more than once a day)</w:t>
      </w:r>
    </w:p>
    <w:p w:rsidR="002D6E8B" w:rsidRPr="002D6E8B" w:rsidRDefault="002D6E8B" w:rsidP="002D6E8B">
      <w:pPr>
        <w:autoSpaceDE w:val="0"/>
        <w:autoSpaceDN w:val="0"/>
        <w:adjustRightInd w:val="0"/>
        <w:rPr>
          <w:rFonts w:eastAsiaTheme="minorHAnsi" w:cs="OptimaLT-DemiBold"/>
          <w:bCs/>
          <w:sz w:val="22"/>
          <w:szCs w:val="22"/>
          <w:lang w:val="en-AU"/>
        </w:rPr>
      </w:pPr>
      <w:r w:rsidRPr="002D6E8B">
        <w:rPr>
          <w:rFonts w:eastAsiaTheme="minorHAnsi" w:cs="OptimaLT-DemiBold"/>
          <w:bCs/>
          <w:sz w:val="22"/>
          <w:szCs w:val="22"/>
          <w:lang w:val="en-AU"/>
        </w:rPr>
        <w:t>• Raw fruit and vegetables (1 serve is equivalent to 1 banana, 2 small plums or 1 carrot)</w:t>
      </w:r>
    </w:p>
    <w:p w:rsidR="002D6E8B" w:rsidRPr="002D6E8B" w:rsidRDefault="002D6E8B" w:rsidP="002D6E8B">
      <w:pPr>
        <w:autoSpaceDE w:val="0"/>
        <w:autoSpaceDN w:val="0"/>
        <w:adjustRightInd w:val="0"/>
        <w:rPr>
          <w:rFonts w:eastAsiaTheme="minorHAnsi" w:cs="OptimaLT-DemiBold"/>
          <w:bCs/>
          <w:sz w:val="22"/>
          <w:szCs w:val="22"/>
          <w:lang w:val="en-AU"/>
        </w:rPr>
      </w:pPr>
      <w:r w:rsidRPr="002D6E8B">
        <w:rPr>
          <w:rFonts w:eastAsiaTheme="minorHAnsi" w:cs="OptimaLT-DemiBold"/>
          <w:bCs/>
          <w:sz w:val="22"/>
          <w:szCs w:val="22"/>
          <w:lang w:val="en-AU"/>
        </w:rPr>
        <w:t>• 1 serving of Tick approved yoghurt</w:t>
      </w:r>
    </w:p>
    <w:p w:rsidR="002D6E8B" w:rsidRPr="002D6E8B" w:rsidRDefault="002D6E8B" w:rsidP="002D6E8B">
      <w:pPr>
        <w:autoSpaceDE w:val="0"/>
        <w:autoSpaceDN w:val="0"/>
        <w:adjustRightInd w:val="0"/>
        <w:rPr>
          <w:rFonts w:eastAsiaTheme="minorHAnsi" w:cs="OptimaLT-DemiBold"/>
          <w:bCs/>
          <w:sz w:val="22"/>
          <w:szCs w:val="22"/>
          <w:lang w:val="en-AU"/>
        </w:rPr>
      </w:pPr>
      <w:r w:rsidRPr="002D6E8B">
        <w:rPr>
          <w:rFonts w:eastAsiaTheme="minorHAnsi" w:cs="OptimaLT-DemiBold"/>
          <w:bCs/>
          <w:sz w:val="22"/>
          <w:szCs w:val="22"/>
          <w:lang w:val="en-AU"/>
        </w:rPr>
        <w:t xml:space="preserve">• Tick approved crackers (refer to pack for serving size) with ½ a sliced tomato and ¼ of a fresh avocado </w:t>
      </w:r>
      <w:proofErr w:type="gramStart"/>
      <w:r w:rsidRPr="002D6E8B">
        <w:rPr>
          <w:rFonts w:eastAsiaTheme="minorHAnsi" w:cs="OptimaLT-DemiBold"/>
          <w:bCs/>
          <w:sz w:val="22"/>
          <w:szCs w:val="22"/>
          <w:lang w:val="en-AU"/>
        </w:rPr>
        <w:t>For</w:t>
      </w:r>
      <w:proofErr w:type="gramEnd"/>
      <w:r w:rsidRPr="002D6E8B">
        <w:rPr>
          <w:rFonts w:eastAsiaTheme="minorHAnsi" w:cs="OptimaLT-DemiBold"/>
          <w:bCs/>
          <w:sz w:val="22"/>
          <w:szCs w:val="22"/>
          <w:lang w:val="en-AU"/>
        </w:rPr>
        <w:t xml:space="preserve"> more tasty, healthier recipes, visit</w:t>
      </w:r>
    </w:p>
    <w:p w:rsidR="002D6E8B" w:rsidRPr="002D6E8B" w:rsidRDefault="002D6E8B" w:rsidP="002D6E8B">
      <w:pPr>
        <w:autoSpaceDE w:val="0"/>
        <w:autoSpaceDN w:val="0"/>
        <w:adjustRightInd w:val="0"/>
        <w:rPr>
          <w:rFonts w:eastAsiaTheme="minorHAnsi" w:cs="OptimaLT-DemiBold"/>
          <w:bCs/>
          <w:sz w:val="22"/>
          <w:szCs w:val="22"/>
          <w:lang w:val="en-AU"/>
        </w:rPr>
      </w:pPr>
      <w:r w:rsidRPr="002D6E8B">
        <w:rPr>
          <w:rFonts w:eastAsiaTheme="minorHAnsi" w:cs="OptimaLT-DemiBold"/>
          <w:b/>
          <w:bCs/>
          <w:sz w:val="22"/>
          <w:szCs w:val="22"/>
          <w:lang w:val="en-AU"/>
        </w:rPr>
        <w:t>heartfoundation.org.au/recipes</w:t>
      </w:r>
    </w:p>
    <w:p w:rsidR="002D6E8B" w:rsidRPr="002D6E8B" w:rsidRDefault="002D6E8B" w:rsidP="002D6E8B">
      <w:pPr>
        <w:autoSpaceDE w:val="0"/>
        <w:autoSpaceDN w:val="0"/>
        <w:adjustRightInd w:val="0"/>
        <w:rPr>
          <w:rFonts w:eastAsiaTheme="minorHAnsi" w:cs="OptimaLT-DemiBold"/>
          <w:b/>
          <w:bCs/>
          <w:color w:val="E30025"/>
          <w:sz w:val="16"/>
          <w:szCs w:val="16"/>
          <w:lang w:val="en-AU"/>
        </w:rPr>
      </w:pPr>
    </w:p>
    <w:p w:rsidR="002D6E8B" w:rsidRPr="002D6E8B" w:rsidRDefault="002D6E8B" w:rsidP="002D6E8B">
      <w:pPr>
        <w:autoSpaceDE w:val="0"/>
        <w:autoSpaceDN w:val="0"/>
        <w:adjustRightInd w:val="0"/>
        <w:rPr>
          <w:rFonts w:eastAsiaTheme="minorHAnsi" w:cs="OptimaLT-DemiBold"/>
          <w:b/>
          <w:bCs/>
          <w:sz w:val="22"/>
          <w:szCs w:val="22"/>
          <w:lang w:val="en-AU"/>
        </w:rPr>
      </w:pPr>
      <w:r w:rsidRPr="002D6E8B">
        <w:rPr>
          <w:rFonts w:eastAsiaTheme="minorHAnsi" w:cs="OptimaLT-DemiBold"/>
          <w:b/>
          <w:bCs/>
          <w:sz w:val="22"/>
          <w:szCs w:val="22"/>
          <w:lang w:val="en-AU"/>
        </w:rPr>
        <w:t>National Heart Foundation Healthy Tick Approved Shopping List</w:t>
      </w:r>
    </w:p>
    <w:p w:rsidR="002D6E8B" w:rsidRPr="002D6E8B" w:rsidRDefault="002D6E8B" w:rsidP="002D6E8B">
      <w:pPr>
        <w:autoSpaceDE w:val="0"/>
        <w:autoSpaceDN w:val="0"/>
        <w:adjustRightInd w:val="0"/>
        <w:rPr>
          <w:rFonts w:eastAsiaTheme="minorHAnsi" w:cs="OptimaLT-DemiBold"/>
          <w:bCs/>
          <w:sz w:val="22"/>
          <w:szCs w:val="22"/>
          <w:lang w:val="en-AU"/>
        </w:rPr>
      </w:pPr>
      <w:r w:rsidRPr="002D6E8B">
        <w:rPr>
          <w:rFonts w:eastAsiaTheme="minorHAnsi" w:cs="OptimaLT-DemiBold"/>
          <w:bCs/>
          <w:sz w:val="22"/>
          <w:szCs w:val="22"/>
          <w:lang w:val="en-AU"/>
        </w:rPr>
        <w:t>There ar</w:t>
      </w:r>
      <w:r>
        <w:rPr>
          <w:rFonts w:eastAsiaTheme="minorHAnsi" w:cs="OptimaLT-DemiBold"/>
          <w:bCs/>
          <w:sz w:val="22"/>
          <w:szCs w:val="22"/>
          <w:lang w:val="en-AU"/>
        </w:rPr>
        <w:t>e many healthy snack options listed o</w:t>
      </w:r>
      <w:r w:rsidRPr="002D6E8B">
        <w:rPr>
          <w:rFonts w:eastAsiaTheme="minorHAnsi" w:cs="OptimaLT-DemiBold"/>
          <w:bCs/>
          <w:sz w:val="22"/>
          <w:szCs w:val="22"/>
          <w:lang w:val="en-AU"/>
        </w:rPr>
        <w:t>n the National Heart Foundations Healthy Tick Shopping list.  This can be found at the following web address:</w:t>
      </w:r>
    </w:p>
    <w:p w:rsidR="002D6E8B" w:rsidRPr="002D6E8B" w:rsidRDefault="00483CEF" w:rsidP="002D6E8B">
      <w:pPr>
        <w:autoSpaceDE w:val="0"/>
        <w:autoSpaceDN w:val="0"/>
        <w:adjustRightInd w:val="0"/>
        <w:rPr>
          <w:rFonts w:eastAsiaTheme="minorHAnsi" w:cs="OptimaLT-DemiBold"/>
          <w:bCs/>
          <w:sz w:val="22"/>
          <w:szCs w:val="22"/>
          <w:lang w:val="en-AU"/>
        </w:rPr>
      </w:pPr>
      <w:hyperlink r:id="rId13" w:history="1">
        <w:r w:rsidR="002D6E8B" w:rsidRPr="002D6E8B">
          <w:rPr>
            <w:rFonts w:eastAsiaTheme="minorHAnsi" w:cs="OptimaLT-DemiBold"/>
            <w:bCs/>
            <w:color w:val="0000FF" w:themeColor="hyperlink"/>
            <w:sz w:val="22"/>
            <w:szCs w:val="22"/>
            <w:u w:val="single"/>
            <w:lang w:val="en-AU"/>
          </w:rPr>
          <w:t>http://www.heartfoundation.org.au/SiteCollectionDocuments/Tick_Shopping_List.pdf</w:t>
        </w:r>
      </w:hyperlink>
    </w:p>
    <w:p w:rsidR="002D6E8B" w:rsidRPr="002D6E8B" w:rsidRDefault="002D6E8B" w:rsidP="002D6E8B">
      <w:pPr>
        <w:autoSpaceDE w:val="0"/>
        <w:autoSpaceDN w:val="0"/>
        <w:adjustRightInd w:val="0"/>
        <w:rPr>
          <w:rFonts w:eastAsiaTheme="minorHAnsi" w:cs="OptimaLT"/>
          <w:sz w:val="22"/>
          <w:szCs w:val="22"/>
          <w:lang w:val="en-AU"/>
        </w:rPr>
      </w:pPr>
      <w:r w:rsidRPr="002D6E8B">
        <w:rPr>
          <w:rFonts w:eastAsiaTheme="minorHAnsi" w:cs="OptimaLT"/>
          <w:sz w:val="22"/>
          <w:szCs w:val="22"/>
          <w:lang w:val="en-AU"/>
        </w:rPr>
        <w:t>All fresh fruit and vegetables are automatically eligible for the Tick.</w:t>
      </w:r>
    </w:p>
    <w:p w:rsidR="002D6E8B" w:rsidRPr="002D6E8B" w:rsidRDefault="002D6E8B" w:rsidP="002D6E8B">
      <w:pPr>
        <w:autoSpaceDE w:val="0"/>
        <w:autoSpaceDN w:val="0"/>
        <w:adjustRightInd w:val="0"/>
        <w:rPr>
          <w:rFonts w:eastAsiaTheme="minorHAnsi" w:cs="OptimaLT-DemiBold"/>
          <w:bCs/>
          <w:sz w:val="16"/>
          <w:szCs w:val="16"/>
          <w:lang w:val="en-AU"/>
        </w:rPr>
      </w:pPr>
    </w:p>
    <w:p w:rsidR="002D6E8B" w:rsidRDefault="002D6E8B" w:rsidP="002D6E8B">
      <w:pPr>
        <w:rPr>
          <w:rFonts w:eastAsiaTheme="minorHAnsi" w:cs="OptimaLT-DemiBold"/>
          <w:bCs/>
          <w:sz w:val="22"/>
          <w:szCs w:val="22"/>
          <w:lang w:val="en-AU"/>
        </w:rPr>
      </w:pPr>
      <w:r w:rsidRPr="002D6E8B">
        <w:rPr>
          <w:rFonts w:eastAsiaTheme="minorHAnsi" w:cs="OptimaLT-DemiBold"/>
          <w:bCs/>
          <w:sz w:val="22"/>
          <w:szCs w:val="22"/>
          <w:lang w:val="en-AU"/>
        </w:rPr>
        <w:t>We have us</w:t>
      </w:r>
      <w:r>
        <w:rPr>
          <w:rFonts w:eastAsiaTheme="minorHAnsi" w:cs="OptimaLT-DemiBold"/>
          <w:bCs/>
          <w:sz w:val="22"/>
          <w:szCs w:val="22"/>
          <w:lang w:val="en-AU"/>
        </w:rPr>
        <w:t>ed this information to make the l</w:t>
      </w:r>
      <w:r w:rsidRPr="002D6E8B">
        <w:rPr>
          <w:rFonts w:eastAsiaTheme="minorHAnsi" w:cs="OptimaLT-DemiBold"/>
          <w:bCs/>
          <w:sz w:val="22"/>
          <w:szCs w:val="22"/>
          <w:lang w:val="en-AU"/>
        </w:rPr>
        <w:t>i</w:t>
      </w:r>
      <w:r>
        <w:rPr>
          <w:rFonts w:eastAsiaTheme="minorHAnsi" w:cs="OptimaLT-DemiBold"/>
          <w:bCs/>
          <w:sz w:val="22"/>
          <w:szCs w:val="22"/>
          <w:lang w:val="en-AU"/>
        </w:rPr>
        <w:t>s</w:t>
      </w:r>
      <w:r w:rsidRPr="002D6E8B">
        <w:rPr>
          <w:rFonts w:eastAsiaTheme="minorHAnsi" w:cs="OptimaLT-DemiBold"/>
          <w:bCs/>
          <w:sz w:val="22"/>
          <w:szCs w:val="22"/>
          <w:lang w:val="en-AU"/>
        </w:rPr>
        <w:t>t of healthy snacks</w:t>
      </w:r>
      <w:r>
        <w:rPr>
          <w:rFonts w:eastAsiaTheme="minorHAnsi" w:cs="OptimaLT-DemiBold"/>
          <w:bCs/>
          <w:sz w:val="22"/>
          <w:szCs w:val="22"/>
          <w:lang w:val="en-AU"/>
        </w:rPr>
        <w:t xml:space="preserve"> below</w:t>
      </w:r>
      <w:r w:rsidRPr="002D6E8B">
        <w:rPr>
          <w:rFonts w:eastAsiaTheme="minorHAnsi" w:cs="OptimaLT-DemiBold"/>
          <w:bCs/>
          <w:sz w:val="22"/>
          <w:szCs w:val="22"/>
          <w:lang w:val="en-AU"/>
        </w:rPr>
        <w:t xml:space="preserve"> for your convenience.</w:t>
      </w:r>
    </w:p>
    <w:p w:rsidR="002D6E8B" w:rsidRDefault="002654D2" w:rsidP="002D6E8B">
      <w:pPr>
        <w:rPr>
          <w:rFonts w:eastAsiaTheme="minorHAnsi" w:cs="OptimaLT-DemiBold"/>
          <w:bCs/>
          <w:sz w:val="22"/>
          <w:szCs w:val="22"/>
          <w:lang w:val="en-AU"/>
        </w:rPr>
      </w:pPr>
      <w:r w:rsidRPr="002E3AD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F882DCF" wp14:editId="3652454D">
                <wp:simplePos x="0" y="0"/>
                <wp:positionH relativeFrom="column">
                  <wp:posOffset>2476500</wp:posOffset>
                </wp:positionH>
                <wp:positionV relativeFrom="paragraph">
                  <wp:posOffset>33655</wp:posOffset>
                </wp:positionV>
                <wp:extent cx="2095500" cy="302895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AD4" w:rsidRPr="002654D2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-DemiBold"/>
                                <w:b/>
                                <w:bCs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654D2">
                              <w:rPr>
                                <w:rFonts w:eastAsiaTheme="minorHAnsi" w:cs="OptimaLT-DemiBold"/>
                                <w:b/>
                                <w:bCs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  <w:t>Cereal based bars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  <w:t>Be Natural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Trail Bars Honey Nut (6x32g)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Trail Bars Nut &amp; Fruit (6x32g)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Trail Bars Berry (6x32g)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  <w:t>Kellogg’s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K-time Twists Raspberry </w:t>
                            </w: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&amp; Apple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(5x37g)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K-time Twists Strawberry &amp;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Blueberry (5x37g</w:t>
                            </w:r>
                            <w:r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) or </w:t>
                            </w: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(9x37g)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K-time Twists Strawberry &amp;</w:t>
                            </w:r>
                          </w:p>
                          <w:p w:rsidR="002E3AD4" w:rsidRPr="002E3AD4" w:rsidRDefault="002E3AD4" w:rsidP="002E3AD4">
                            <w:pPr>
                              <w:spacing w:line="276" w:lineRule="auto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Yoghurt Flavour (5x37g)</w:t>
                            </w:r>
                          </w:p>
                          <w:p w:rsidR="002E3AD4" w:rsidRPr="002E3AD4" w:rsidRDefault="002E3AD4" w:rsidP="002E3AD4">
                            <w:pPr>
                              <w:spacing w:line="276" w:lineRule="auto"/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</w:pPr>
                            <w:proofErr w:type="spellStart"/>
                            <w:r w:rsidRPr="002E3AD4"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  <w:t>Tasti</w:t>
                            </w:r>
                            <w:proofErr w:type="spellEnd"/>
                            <w:r w:rsidRPr="002E3AD4"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2E3AD4"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  <w:t>Mookies</w:t>
                            </w:r>
                            <w:proofErr w:type="spellEnd"/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Choc Vanilla (10 </w:t>
                            </w:r>
                            <w:proofErr w:type="spellStart"/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pk</w:t>
                            </w:r>
                            <w:proofErr w:type="spellEnd"/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) 200g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Choc Strawberry 10 Pack 200g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  <w:t xml:space="preserve">Uncle </w:t>
                            </w:r>
                            <w:proofErr w:type="spellStart"/>
                            <w:r w:rsidRPr="002E3AD4"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  <w:t>Tobys</w:t>
                            </w:r>
                            <w:proofErr w:type="spellEnd"/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proofErr w:type="spellStart"/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Bodywise</w:t>
                            </w:r>
                            <w:proofErr w:type="spellEnd"/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Bars Apple Delight</w:t>
                            </w:r>
                          </w:p>
                          <w:p w:rsidR="002E3AD4" w:rsidRDefault="002E3A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95pt;margin-top:2.65pt;width:165pt;height:238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">
                <v:textbox>
                  <w:txbxContent>
                    <w:p w:rsidR="002E3AD4" w:rsidRPr="002654D2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-DemiBold"/>
                          <w:b/>
                          <w:bCs/>
                          <w:color w:val="00823B"/>
                          <w:sz w:val="20"/>
                          <w:szCs w:val="20"/>
                          <w:lang w:val="en-AU"/>
                        </w:rPr>
                      </w:pPr>
                      <w:r w:rsidRPr="002654D2">
                        <w:rPr>
                          <w:rFonts w:eastAsiaTheme="minorHAnsi" w:cs="OptimaLT-DemiBold"/>
                          <w:b/>
                          <w:bCs/>
                          <w:color w:val="00823B"/>
                          <w:sz w:val="20"/>
                          <w:szCs w:val="20"/>
                          <w:lang w:val="en-AU"/>
                        </w:rPr>
                        <w:t>Cereal based bars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  <w:t>Be Natural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Trail Bars Honey Nut (6x32g)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Trail Bars Nut &amp; Fruit (6x32g)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Trail Bars Berry (6x32g)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  <w:t>Kellogg’s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K-time Twists Raspberry 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&amp; Apple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(5x37g)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K-time Twists Strawberry &amp;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Blueberry (5x37g</w:t>
                      </w:r>
                      <w:r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) or 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(9x37g)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K-time Twists Strawberry &amp;</w:t>
                      </w:r>
                    </w:p>
                    <w:p w:rsidR="002E3AD4" w:rsidRPr="002E3AD4" w:rsidRDefault="002E3AD4" w:rsidP="002E3AD4">
                      <w:pPr>
                        <w:spacing w:line="276" w:lineRule="auto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Yoghurt Flavour (5x37g)</w:t>
                      </w:r>
                    </w:p>
                    <w:p w:rsidR="002E3AD4" w:rsidRPr="002E3AD4" w:rsidRDefault="002E3AD4" w:rsidP="002E3AD4">
                      <w:pPr>
                        <w:spacing w:line="276" w:lineRule="auto"/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</w:pPr>
                      <w:proofErr w:type="spellStart"/>
                      <w:r w:rsidRPr="002E3AD4"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  <w:t>Tasti</w:t>
                      </w:r>
                      <w:proofErr w:type="spellEnd"/>
                      <w:r w:rsidRPr="002E3AD4"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  <w:t xml:space="preserve"> </w:t>
                      </w:r>
                      <w:proofErr w:type="spellStart"/>
                      <w:r w:rsidRPr="002E3AD4"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  <w:t>Mookies</w:t>
                      </w:r>
                      <w:proofErr w:type="spellEnd"/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Choc Vanilla (10 </w:t>
                      </w:r>
                      <w:proofErr w:type="spellStart"/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pk</w:t>
                      </w:r>
                      <w:proofErr w:type="spellEnd"/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) 200g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Choc Strawberry 10 Pack 200g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  <w:t xml:space="preserve">Uncle </w:t>
                      </w:r>
                      <w:proofErr w:type="spellStart"/>
                      <w:r w:rsidRPr="002E3AD4"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  <w:t>Tobys</w:t>
                      </w:r>
                      <w:proofErr w:type="spellEnd"/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proofErr w:type="spellStart"/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Bodywise</w:t>
                      </w:r>
                      <w:proofErr w:type="spellEnd"/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Bars Apple Delight</w:t>
                      </w:r>
                    </w:p>
                    <w:p w:rsidR="002E3AD4" w:rsidRDefault="002E3AD4"/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0A4DA4D" wp14:editId="2F579F54">
                <wp:simplePos x="0" y="0"/>
                <wp:positionH relativeFrom="column">
                  <wp:posOffset>4571999</wp:posOffset>
                </wp:positionH>
                <wp:positionV relativeFrom="paragraph">
                  <wp:posOffset>33655</wp:posOffset>
                </wp:positionV>
                <wp:extent cx="2124075" cy="537210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5372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03ED5" w:rsidRPr="002654D2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-DemiBold"/>
                                <w:b/>
                                <w:bCs/>
                                <w:color w:val="009644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654D2">
                              <w:rPr>
                                <w:rFonts w:eastAsiaTheme="minorHAnsi" w:cs="OptimaLT-DemiBold"/>
                                <w:b/>
                                <w:bCs/>
                                <w:color w:val="009644"/>
                                <w:sz w:val="20"/>
                                <w:szCs w:val="20"/>
                                <w:lang w:val="en-AU"/>
                              </w:rPr>
                              <w:t>Cheese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9644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9644"/>
                                <w:sz w:val="20"/>
                                <w:szCs w:val="20"/>
                                <w:lang w:val="en-AU"/>
                              </w:rPr>
                              <w:t>Bega Country Light Vintage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25% Less/Fat Cheese Block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9644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9644"/>
                                <w:sz w:val="20"/>
                                <w:szCs w:val="20"/>
                                <w:lang w:val="en-AU"/>
                              </w:rPr>
                              <w:t>Bega So Light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25% Red/Fat Cheese Block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9644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9644"/>
                                <w:sz w:val="20"/>
                                <w:szCs w:val="20"/>
                                <w:lang w:val="en-AU"/>
                              </w:rPr>
                              <w:t>Bega So Light Extra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50% Red/Fat Cheese Block 500g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50% Red/Fat Cheese Shredded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50% Red/Fat Cheese Slices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  <w:t xml:space="preserve">Coles 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Australian Tasty Light Cheese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Shredded 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Australian Mozzarella Light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Cheese Shredded 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Australian Tasty Light Cheese</w:t>
                            </w:r>
                          </w:p>
                          <w:p w:rsidR="00003ED5" w:rsidRPr="00003ED5" w:rsidRDefault="002654D2" w:rsidP="002654D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654D2"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  <w:t xml:space="preserve">Coles Simply Less 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Extra </w:t>
                            </w:r>
                            <w:proofErr w:type="spellStart"/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Lite</w:t>
                            </w:r>
                            <w:proofErr w:type="spellEnd"/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Spreadable Cream</w:t>
                            </w:r>
                            <w:r w:rsidR="002654D2" w:rsidRPr="002654D2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Cheese 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Light Cottage Cheese Original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Light Cottage Cheese with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Pineapple 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Light Cottage Cheese with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Onion &amp; Chives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  <w:t>Dairy Farmers</w:t>
                            </w:r>
                          </w:p>
                          <w:p w:rsidR="00003ED5" w:rsidRPr="00003ED5" w:rsidRDefault="002654D2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Low Fat Cottage Cheese </w:t>
                            </w:r>
                            <w:r w:rsidR="00003ED5" w:rsidRPr="00003ED5">
                              <w:rPr>
                                <w:rFonts w:eastAsiaTheme="minorHAnsi" w:cs="OptimaLT"/>
                                <w:color w:val="000000"/>
                                <w:sz w:val="16"/>
                                <w:szCs w:val="16"/>
                                <w:lang w:val="en-AU"/>
                              </w:rPr>
                              <w:t>(plain)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  <w:t>Kraft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Philadelphia Extra Light Mini</w:t>
                            </w:r>
                            <w:r w:rsidR="002654D2" w:rsidRPr="002654D2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Tub</w:t>
                            </w: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</w:pPr>
                            <w:proofErr w:type="spellStart"/>
                            <w:r w:rsidRPr="00003ED5"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  <w:t>Pantalica</w:t>
                            </w:r>
                            <w:proofErr w:type="spellEnd"/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Light Ricotta Cheese 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  <w:t xml:space="preserve">Perfect </w:t>
                            </w:r>
                            <w:proofErr w:type="spellStart"/>
                            <w:r w:rsidRPr="00003ED5">
                              <w:rPr>
                                <w:rFonts w:eastAsiaTheme="minorHAnsi" w:cs="OptimaLT"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  <w:t>Italiano</w:t>
                            </w:r>
                            <w:proofErr w:type="spellEnd"/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Light Ricotta </w:t>
                            </w:r>
                          </w:p>
                          <w:p w:rsidR="00003ED5" w:rsidRDefault="00003E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margin-left:5in;margin-top:2.65pt;width:167.25pt;height:423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" filled="f" strokeweight=".5pt">
                <v:fill o:detectmouseclick="t"/>
                <v:textbox>
                  <w:txbxContent>
                    <w:p w:rsidR="00003ED5" w:rsidRPr="002654D2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-DemiBold"/>
                          <w:b/>
                          <w:bCs/>
                          <w:color w:val="009644"/>
                          <w:sz w:val="20"/>
                          <w:szCs w:val="20"/>
                          <w:lang w:val="en-AU"/>
                        </w:rPr>
                      </w:pPr>
                      <w:r w:rsidRPr="002654D2">
                        <w:rPr>
                          <w:rFonts w:eastAsiaTheme="minorHAnsi" w:cs="OptimaLT-DemiBold"/>
                          <w:b/>
                          <w:bCs/>
                          <w:color w:val="009644"/>
                          <w:sz w:val="20"/>
                          <w:szCs w:val="20"/>
                          <w:lang w:val="en-AU"/>
                        </w:rPr>
                        <w:t>Cheese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9644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9644"/>
                          <w:sz w:val="20"/>
                          <w:szCs w:val="20"/>
                          <w:lang w:val="en-AU"/>
                        </w:rPr>
                        <w:t>Bega Country Light Vintage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25% Less/Fat Cheese Block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9644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9644"/>
                          <w:sz w:val="20"/>
                          <w:szCs w:val="20"/>
                          <w:lang w:val="en-AU"/>
                        </w:rPr>
                        <w:t>Bega So Light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25% Red/Fat Cheese Block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9644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9644"/>
                          <w:sz w:val="20"/>
                          <w:szCs w:val="20"/>
                          <w:lang w:val="en-AU"/>
                        </w:rPr>
                        <w:t>Bega So Light Extra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50% Red/Fat Cheese Block 500g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50% Red/Fat Cheese Shredded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50% Red/Fat Cheese Slices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  <w:t xml:space="preserve">Coles 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Australian Tasty Light Cheese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Shredded 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Australian Mozzarella Light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Cheese Shredded 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Australian Tasty Light Cheese</w:t>
                      </w:r>
                    </w:p>
                    <w:p w:rsidR="00003ED5" w:rsidRPr="00003ED5" w:rsidRDefault="002654D2" w:rsidP="002654D2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</w:pPr>
                      <w:r w:rsidRPr="002654D2"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  <w:t xml:space="preserve">Coles Simply Less 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Extra </w:t>
                      </w:r>
                      <w:proofErr w:type="spellStart"/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Lite</w:t>
                      </w:r>
                      <w:proofErr w:type="spellEnd"/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Spreadable Cream</w:t>
                      </w:r>
                      <w:r w:rsidR="002654D2" w:rsidRPr="002654D2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Cheese 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Light Cottage Cheese Original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Light Cottage Cheese with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Pineapple 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Light Cottage Cheese with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Onion &amp; Chives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  <w:t>Dairy Farmers</w:t>
                      </w:r>
                    </w:p>
                    <w:p w:rsidR="00003ED5" w:rsidRPr="00003ED5" w:rsidRDefault="002654D2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Low Fat Cottage Cheese </w:t>
                      </w:r>
                      <w:r w:rsidR="00003ED5" w:rsidRPr="00003ED5">
                        <w:rPr>
                          <w:rFonts w:eastAsiaTheme="minorHAnsi" w:cs="OptimaLT"/>
                          <w:color w:val="000000"/>
                          <w:sz w:val="16"/>
                          <w:szCs w:val="16"/>
                          <w:lang w:val="en-AU"/>
                        </w:rPr>
                        <w:t>(plain)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  <w:t>Kraft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Philadelphia Extra Light Mini</w:t>
                      </w:r>
                      <w:r w:rsidR="002654D2" w:rsidRPr="002654D2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Tub</w:t>
                      </w:r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</w:pPr>
                      <w:proofErr w:type="spellStart"/>
                      <w:r w:rsidRPr="00003ED5"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  <w:t>Pantalica</w:t>
                      </w:r>
                      <w:proofErr w:type="spellEnd"/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Light Ricotta Cheese 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  <w:t xml:space="preserve">Perfect </w:t>
                      </w:r>
                      <w:proofErr w:type="spellStart"/>
                      <w:r w:rsidRPr="00003ED5">
                        <w:rPr>
                          <w:rFonts w:eastAsiaTheme="minorHAnsi" w:cs="OptimaLT"/>
                          <w:color w:val="00823B"/>
                          <w:sz w:val="20"/>
                          <w:szCs w:val="20"/>
                          <w:lang w:val="en-AU"/>
                        </w:rPr>
                        <w:t>Italiano</w:t>
                      </w:r>
                      <w:proofErr w:type="spellEnd"/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Light Ricotta </w:t>
                      </w:r>
                    </w:p>
                    <w:p w:rsidR="00003ED5" w:rsidRDefault="00003ED5"/>
                  </w:txbxContent>
                </v:textbox>
              </v:shape>
            </w:pict>
          </mc:Fallback>
        </mc:AlternateContent>
      </w:r>
      <w:r w:rsidRPr="002D6E8B">
        <w:rPr>
          <w:rFonts w:eastAsiaTheme="minorHAnsi" w:cs="OptimaLT-DemiBold"/>
          <w:bCs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CBBF4FB" wp14:editId="21B1F09E">
                <wp:simplePos x="0" y="0"/>
                <wp:positionH relativeFrom="column">
                  <wp:posOffset>-47625</wp:posOffset>
                </wp:positionH>
                <wp:positionV relativeFrom="paragraph">
                  <wp:posOffset>33655</wp:posOffset>
                </wp:positionV>
                <wp:extent cx="2524125" cy="538162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538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E8B" w:rsidRPr="002D6E8B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OptimaLT-DemiBold" w:eastAsiaTheme="minorHAnsi" w:hAnsi="OptimaLT-DemiBold" w:cs="OptimaLT-DemiBold"/>
                                <w:b/>
                                <w:bCs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ascii="OptimaLT-DemiBold" w:eastAsiaTheme="minorHAnsi" w:hAnsi="OptimaLT-DemiBold" w:cs="OptimaLT-DemiBold"/>
                                <w:b/>
                                <w:bCs/>
                                <w:color w:val="00823B"/>
                                <w:sz w:val="20"/>
                                <w:szCs w:val="20"/>
                                <w:lang w:val="en-AU"/>
                              </w:rPr>
                              <w:t xml:space="preserve">Yoghurt </w:t>
                            </w:r>
                          </w:p>
                          <w:p w:rsidR="002E3AD4" w:rsidRPr="002E3AD4" w:rsidRDefault="002D6E8B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D6E8B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Vanilla Yoghurt Thick </w:t>
                            </w:r>
                            <w:r w:rsid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&amp;</w:t>
                            </w:r>
                            <w:r w:rsidR="002E3AD4"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Creamy 1 kg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Summer Berry Yoghurt Thick &amp;</w:t>
                            </w: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Creamy 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Peach </w:t>
                            </w:r>
                            <w:r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&amp;</w:t>
                            </w: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Mango Yoghurt</w:t>
                            </w:r>
                            <w:r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</w:t>
                            </w: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Thick </w:t>
                            </w:r>
                            <w:r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&amp;</w:t>
                            </w: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Creamy 1 kg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Strawberry Yoghurt Thick </w:t>
                            </w:r>
                            <w:r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&amp; </w:t>
                            </w: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Creamy </w:t>
                            </w:r>
                          </w:p>
                          <w:p w:rsidR="002E3AD4" w:rsidRPr="002E3AD4" w:rsidRDefault="00003ED5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Berry Basket Yoghurt </w:t>
                            </w:r>
                            <w:r w:rsidR="002E3AD4"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(2 x Strawberry;</w:t>
                            </w:r>
                          </w:p>
                          <w:p w:rsid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2 x Summer</w:t>
                            </w:r>
                            <w:r w:rsid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</w:t>
                            </w: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Berry</w:t>
                            </w:r>
                            <w:proofErr w:type="gramStart"/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;2</w:t>
                            </w:r>
                            <w:proofErr w:type="gramEnd"/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x Blueberry) 6x175g</w:t>
                            </w:r>
                          </w:p>
                          <w:p w:rsidR="00003ED5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b/>
                                <w:color w:val="0000FF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b/>
                                <w:color w:val="0000FF"/>
                                <w:sz w:val="20"/>
                                <w:szCs w:val="20"/>
                                <w:lang w:val="en-AU"/>
                              </w:rPr>
                              <w:t xml:space="preserve">Coles Simply Less 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b/>
                                <w:color w:val="0000FF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b/>
                                <w:color w:val="0000FF"/>
                                <w:sz w:val="20"/>
                                <w:szCs w:val="20"/>
                                <w:lang w:val="en-AU"/>
                              </w:rPr>
                              <w:t>Light Pouring Custard Vanilla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b/>
                                <w:color w:val="0000FF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b/>
                                <w:color w:val="0000FF"/>
                                <w:sz w:val="20"/>
                                <w:szCs w:val="20"/>
                                <w:lang w:val="en-AU"/>
                              </w:rPr>
                              <w:t>Flavoured 600g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b/>
                                <w:color w:val="0000FF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b/>
                                <w:color w:val="0000FF"/>
                                <w:sz w:val="20"/>
                                <w:szCs w:val="20"/>
                                <w:lang w:val="en-AU"/>
                              </w:rPr>
                              <w:t>Tropical Yoghurt (2xTropical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b/>
                                <w:color w:val="0000FF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b/>
                                <w:color w:val="0000FF"/>
                                <w:sz w:val="20"/>
                                <w:szCs w:val="20"/>
                                <w:lang w:val="en-AU"/>
                              </w:rPr>
                              <w:t>Fruits; 2 x Mango;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b/>
                                <w:color w:val="0000FF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b/>
                                <w:color w:val="0000FF"/>
                                <w:sz w:val="20"/>
                                <w:szCs w:val="20"/>
                                <w:lang w:val="en-AU"/>
                              </w:rPr>
                              <w:t>2xPassionfruit) 6 x 175g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b/>
                                <w:color w:val="0000FF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b/>
                                <w:color w:val="0000FF"/>
                                <w:sz w:val="20"/>
                                <w:szCs w:val="20"/>
                                <w:lang w:val="en-AU"/>
                              </w:rPr>
                              <w:t>Mango Yoghurt 170g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b/>
                                <w:color w:val="0000FF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b/>
                                <w:color w:val="0000FF"/>
                                <w:sz w:val="20"/>
                                <w:szCs w:val="20"/>
                                <w:lang w:val="en-AU"/>
                              </w:rPr>
                              <w:t>Rhubarb &amp; Vanilla Bean Yoghurt 170g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b/>
                                <w:color w:val="0000FF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b/>
                                <w:color w:val="0000FF"/>
                                <w:sz w:val="20"/>
                                <w:szCs w:val="20"/>
                                <w:lang w:val="en-AU"/>
                              </w:rPr>
                              <w:t xml:space="preserve">Lemon Cheesecake Flavoured Yoghurt </w:t>
                            </w:r>
                          </w:p>
                          <w:p w:rsidR="002E3AD4" w:rsidRPr="00003ED5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b/>
                                <w:color w:val="0000FF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b/>
                                <w:color w:val="0000FF"/>
                                <w:sz w:val="20"/>
                                <w:szCs w:val="20"/>
                                <w:lang w:val="en-AU"/>
                              </w:rPr>
                              <w:t>Raspberry Yoghurt 170g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Diet Deli Yoghurt Greek Natural 380g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Diet Deli Yoghurt Passionfruit 380g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Diet Deli Yoghurt Raspberry 380g, 550g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Thick </w:t>
                            </w:r>
                            <w:r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&amp;</w:t>
                            </w: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Creamy Yogurt Citrus Cheese Cake Flavour 180g, 550g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Thick </w:t>
                            </w:r>
                            <w:r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&amp;</w:t>
                            </w: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Creamy Yogurt Honey 180g, 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Thick </w:t>
                            </w:r>
                            <w:r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&amp;</w:t>
                            </w: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Creamy Yogurt Strawberry 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Thick &amp;</w:t>
                            </w: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Creamy Yoghurt Pomegranate 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Thick </w:t>
                            </w:r>
                            <w:r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&amp; </w:t>
                            </w: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Creamy Yoghurt Peach &amp; Mango 550g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Thick</w:t>
                            </w:r>
                            <w:r w:rsid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&amp;</w:t>
                            </w: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Creamy Yoghurt Peach &amp; Pear 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Thick </w:t>
                            </w:r>
                            <w:r w:rsid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&amp;</w:t>
                            </w: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Creamy Yogurt Vanilla 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Thick</w:t>
                            </w:r>
                            <w:r w:rsidR="00003ED5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&amp;</w:t>
                            </w: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 xml:space="preserve"> Creamy Yoghurt Peach &amp; Raspberry</w:t>
                            </w:r>
                          </w:p>
                          <w:p w:rsidR="002E3AD4" w:rsidRPr="002E3AD4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Dairy Farmers</w:t>
                            </w:r>
                          </w:p>
                          <w:p w:rsidR="002D6E8B" w:rsidRPr="002D6E8B" w:rsidRDefault="002E3AD4" w:rsidP="002E3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2E3AD4">
                              <w:rPr>
                                <w:rFonts w:eastAsiaTheme="minorHAnsi" w:cs="OptimaLT"/>
                                <w:color w:val="000000"/>
                                <w:sz w:val="20"/>
                                <w:szCs w:val="20"/>
                                <w:lang w:val="en-AU"/>
                              </w:rPr>
                              <w:t>Pouring Custard Vanilla 500g, 1kg</w:t>
                            </w:r>
                          </w:p>
                          <w:p w:rsidR="002D6E8B" w:rsidRDefault="002D6E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3.75pt;margin-top:2.65pt;width:198.75pt;height:423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">
                <v:textbox>
                  <w:txbxContent>
                    <w:p w:rsidR="002D6E8B" w:rsidRPr="002D6E8B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ascii="OptimaLT-DemiBold" w:eastAsiaTheme="minorHAnsi" w:hAnsi="OptimaLT-DemiBold" w:cs="OptimaLT-DemiBold"/>
                          <w:b/>
                          <w:bCs/>
                          <w:color w:val="00823B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ascii="OptimaLT-DemiBold" w:eastAsiaTheme="minorHAnsi" w:hAnsi="OptimaLT-DemiBold" w:cs="OptimaLT-DemiBold"/>
                          <w:b/>
                          <w:bCs/>
                          <w:color w:val="00823B"/>
                          <w:sz w:val="20"/>
                          <w:szCs w:val="20"/>
                          <w:lang w:val="en-AU"/>
                        </w:rPr>
                        <w:t xml:space="preserve">Yoghurt </w:t>
                      </w:r>
                    </w:p>
                    <w:p w:rsidR="002E3AD4" w:rsidRPr="002E3AD4" w:rsidRDefault="002D6E8B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D6E8B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Vanilla Yoghurt Thick </w:t>
                      </w:r>
                      <w:r w:rsid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&amp;</w:t>
                      </w:r>
                      <w:r w:rsidR="002E3AD4"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</w:t>
                      </w:r>
                      <w:r w:rsidR="002E3AD4"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Creamy 1 kg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Summer Berry Yoghurt Thick &amp;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Creamy 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Peach </w:t>
                      </w:r>
                      <w:r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&amp;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Mango Yoghurt</w:t>
                      </w:r>
                      <w:r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Thick </w:t>
                      </w:r>
                      <w:r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&amp;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Creamy 1 kg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Strawberry Yoghurt Thick </w:t>
                      </w:r>
                      <w:r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&amp; 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Creamy </w:t>
                      </w:r>
                    </w:p>
                    <w:p w:rsidR="002E3AD4" w:rsidRPr="002E3AD4" w:rsidRDefault="00003ED5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Berry Basket Yoghurt </w:t>
                      </w:r>
                      <w:r w:rsidR="002E3AD4"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(2 x Strawberry;</w:t>
                      </w:r>
                    </w:p>
                    <w:p w:rsid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2 x Summer</w:t>
                      </w:r>
                      <w:r w:rsid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Berry</w:t>
                      </w:r>
                      <w:proofErr w:type="gramStart"/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;2</w:t>
                      </w:r>
                      <w:proofErr w:type="gramEnd"/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x Blueberry) 6x175g</w:t>
                      </w:r>
                    </w:p>
                    <w:p w:rsidR="00003ED5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  <w:t xml:space="preserve">Coles Simply Less 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  <w:t>Light Pouring Custard Vanilla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  <w:t>Flavoured 600g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  <w:t>Tropical Yoghurt (2xTropical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  <w:t>Fruits; 2 x Mango;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  <w:t>2xPassionfruit) 6 x 175g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  <w:t>Mango Yoghurt 170g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  <w:t xml:space="preserve">Rhubarb &amp; Vanilla Bean Yoghurt </w:t>
                      </w:r>
                      <w:r w:rsidRPr="002E3AD4"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  <w:t>170g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  <w:t>Lemon Cheesecake Flavoured</w:t>
                      </w:r>
                      <w:r w:rsidRPr="002E3AD4"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  <w:t xml:space="preserve"> </w:t>
                      </w:r>
                      <w:r w:rsidRPr="002E3AD4"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  <w:t xml:space="preserve">Yoghurt </w:t>
                      </w:r>
                    </w:p>
                    <w:p w:rsidR="002E3AD4" w:rsidRPr="00003ED5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b/>
                          <w:color w:val="0000FF"/>
                          <w:sz w:val="20"/>
                          <w:szCs w:val="20"/>
                          <w:lang w:val="en-AU"/>
                        </w:rPr>
                        <w:t>Raspberry Yoghurt 170g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Diet Deli Yoghurt Greek Natural 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380g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Diet Deli Yoghurt Passionfruit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380g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Diet Deli Yoghurt Raspberry 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380g, 550g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Thick </w:t>
                      </w:r>
                      <w:r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&amp;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Creamy Yogurt Citrus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Cheese Cake Flavour 180g,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550g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Thick </w:t>
                      </w:r>
                      <w:r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&amp;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Creamy Yogurt Honey 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180g, 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Thick </w:t>
                      </w:r>
                      <w:r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&amp;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Creamy Yogurt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Strawberry 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Thick &amp;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Creamy Yoghurt 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Pomegranate 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Thick </w:t>
                      </w:r>
                      <w:r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&amp; 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Creamy Yoghurt Peach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&amp; Mango 550g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Thick</w:t>
                      </w:r>
                      <w:r w:rsid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&amp;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Creamy Yoghurt Peach 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&amp; Pear 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Thick </w:t>
                      </w:r>
                      <w:r w:rsid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&amp;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Creamy Yogurt Vanilla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Thick</w:t>
                      </w:r>
                      <w:r w:rsidR="00003ED5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&amp;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 xml:space="preserve"> Creamy Yoghurt Peach </w:t>
                      </w: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&amp; Raspberry</w:t>
                      </w:r>
                    </w:p>
                    <w:p w:rsidR="002E3AD4" w:rsidRPr="002E3AD4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Dairy Farmers</w:t>
                      </w:r>
                    </w:p>
                    <w:p w:rsidR="002D6E8B" w:rsidRPr="002D6E8B" w:rsidRDefault="002E3AD4" w:rsidP="002E3AD4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</w:pPr>
                      <w:r w:rsidRPr="002E3AD4">
                        <w:rPr>
                          <w:rFonts w:eastAsiaTheme="minorHAnsi" w:cs="OptimaLT"/>
                          <w:color w:val="000000"/>
                          <w:sz w:val="20"/>
                          <w:szCs w:val="20"/>
                          <w:lang w:val="en-AU"/>
                        </w:rPr>
                        <w:t>Pouring Custard Vanilla 500g, 1kg</w:t>
                      </w:r>
                    </w:p>
                    <w:p w:rsidR="002D6E8B" w:rsidRDefault="002D6E8B"/>
                  </w:txbxContent>
                </v:textbox>
              </v:shape>
            </w:pict>
          </mc:Fallback>
        </mc:AlternateContent>
      </w:r>
    </w:p>
    <w:p w:rsidR="002D6E8B" w:rsidRDefault="00003ED5" w:rsidP="002D6E8B">
      <w:pPr>
        <w:rPr>
          <w:noProof/>
          <w:lang w:val="en-AU" w:eastAsia="en-AU"/>
        </w:rPr>
      </w:pPr>
      <w:r w:rsidRPr="00003ED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9E6C296" wp14:editId="74C3B6BA">
                <wp:simplePos x="0" y="0"/>
                <wp:positionH relativeFrom="column">
                  <wp:posOffset>2476500</wp:posOffset>
                </wp:positionH>
                <wp:positionV relativeFrom="paragraph">
                  <wp:posOffset>2891154</wp:posOffset>
                </wp:positionV>
                <wp:extent cx="2095500" cy="235267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ED5" w:rsidRPr="002654D2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-DemiBold"/>
                                <w:b/>
                                <w:bCs/>
                                <w:color w:val="00823B"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2654D2">
                              <w:rPr>
                                <w:rFonts w:eastAsiaTheme="minorHAnsi" w:cs="OptimaLT-DemiBold"/>
                                <w:b/>
                                <w:bCs/>
                                <w:color w:val="00823B"/>
                                <w:sz w:val="18"/>
                                <w:szCs w:val="18"/>
                                <w:lang w:val="en-AU"/>
                              </w:rPr>
                              <w:t>Dried fruit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  <w:t>Australian currants 300g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  <w:t>Australian raisins 375g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  <w:t>Australian sultanas 375g,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  <w:t>Dried Apricots 200g, 650g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  <w:t xml:space="preserve">Sultana </w:t>
                            </w:r>
                            <w:r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  <w:t>&amp;</w:t>
                            </w: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  <w:t xml:space="preserve"> Apple Snack Pack</w:t>
                            </w:r>
                            <w:r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  <w:t xml:space="preserve"> </w:t>
                            </w: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  <w:t>25g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  <w:t>Australian Sultana Snack Pack 40g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  <w:t xml:space="preserve">Sultana </w:t>
                            </w:r>
                            <w:r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  <w:t>&amp;</w:t>
                            </w: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  <w:t xml:space="preserve"> Apricot Snack Pack 37g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-DemiBold"/>
                                <w:b/>
                                <w:bCs/>
                                <w:color w:val="00823B"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-DemiBold"/>
                                <w:b/>
                                <w:bCs/>
                                <w:color w:val="00823B"/>
                                <w:sz w:val="18"/>
                                <w:szCs w:val="18"/>
                                <w:lang w:val="en-AU"/>
                              </w:rPr>
                              <w:t>Canned fruit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  <w:t>Australian unsweetened pineapple crushed in juice 440g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  <w:t>Australian unsweetened pineapple pieces in Juice 440g, 825g</w:t>
                            </w:r>
                          </w:p>
                          <w:p w:rsidR="00003ED5" w:rsidRPr="00003ED5" w:rsidRDefault="00003ED5" w:rsidP="00003E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003ED5">
                              <w:rPr>
                                <w:rFonts w:eastAsiaTheme="minorHAnsi" w:cs="OptimaLT"/>
                                <w:color w:val="000000"/>
                                <w:sz w:val="18"/>
                                <w:szCs w:val="18"/>
                                <w:lang w:val="en-AU"/>
                              </w:rPr>
                              <w:t>Australian unsweetened pineapple slices in juice 440g,</w:t>
                            </w:r>
                          </w:p>
                          <w:p w:rsidR="00003ED5" w:rsidRDefault="00003E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95pt;margin-top:227.65pt;width:165pt;height:185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">
                <v:textbox>
                  <w:txbxContent>
                    <w:p w:rsidR="00003ED5" w:rsidRPr="002654D2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-DemiBold"/>
                          <w:b/>
                          <w:bCs/>
                          <w:color w:val="00823B"/>
                          <w:sz w:val="18"/>
                          <w:szCs w:val="18"/>
                          <w:lang w:val="en-AU"/>
                        </w:rPr>
                      </w:pPr>
                      <w:r w:rsidRPr="002654D2">
                        <w:rPr>
                          <w:rFonts w:eastAsiaTheme="minorHAnsi" w:cs="OptimaLT-DemiBold"/>
                          <w:b/>
                          <w:bCs/>
                          <w:color w:val="00823B"/>
                          <w:sz w:val="18"/>
                          <w:szCs w:val="18"/>
                          <w:lang w:val="en-AU"/>
                        </w:rPr>
                        <w:t>Dried fruit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>Australian currants 300g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>Australian raisins 375g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>Australian sultanas 375g,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>Dried Apricots 200g, 650g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 xml:space="preserve">Sultana </w:t>
                      </w:r>
                      <w:r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>&amp;</w:t>
                      </w: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 xml:space="preserve"> Apple Snack Pack</w:t>
                      </w:r>
                      <w:r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 xml:space="preserve"> </w:t>
                      </w: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>25g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>Australian Sultana Snack Pack</w:t>
                      </w: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 xml:space="preserve"> </w:t>
                      </w: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>40g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 xml:space="preserve">Sultana </w:t>
                      </w:r>
                      <w:r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>&amp;</w:t>
                      </w: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 xml:space="preserve"> Apricot Snack Pack</w:t>
                      </w: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 xml:space="preserve"> </w:t>
                      </w: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>37g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-DemiBold"/>
                          <w:b/>
                          <w:bCs/>
                          <w:color w:val="00823B"/>
                          <w:sz w:val="18"/>
                          <w:szCs w:val="18"/>
                          <w:lang w:val="en-AU"/>
                        </w:rPr>
                      </w:pPr>
                      <w:r w:rsidRPr="00003ED5">
                        <w:rPr>
                          <w:rFonts w:eastAsiaTheme="minorHAnsi" w:cs="OptimaLT-DemiBold"/>
                          <w:b/>
                          <w:bCs/>
                          <w:color w:val="00823B"/>
                          <w:sz w:val="18"/>
                          <w:szCs w:val="18"/>
                          <w:lang w:val="en-AU"/>
                        </w:rPr>
                        <w:t>Canned fruit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 xml:space="preserve">Australian </w:t>
                      </w: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>unsweetened pineapple crushed in juice 440g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 xml:space="preserve">Australian </w:t>
                      </w: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 xml:space="preserve">unsweetened pineapple pieces </w:t>
                      </w: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>in Juice</w:t>
                      </w: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 xml:space="preserve"> </w:t>
                      </w: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>440g, 825g</w:t>
                      </w:r>
                    </w:p>
                    <w:p w:rsidR="00003ED5" w:rsidRPr="00003ED5" w:rsidRDefault="00003ED5" w:rsidP="00003ED5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</w:pP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 xml:space="preserve">Australian </w:t>
                      </w: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 xml:space="preserve">unsweetened pineapple slices in juice </w:t>
                      </w:r>
                      <w:r w:rsidRPr="00003ED5">
                        <w:rPr>
                          <w:rFonts w:eastAsiaTheme="minorHAnsi" w:cs="OptimaLT"/>
                          <w:color w:val="000000"/>
                          <w:sz w:val="18"/>
                          <w:szCs w:val="18"/>
                          <w:lang w:val="en-AU"/>
                        </w:rPr>
                        <w:t>440g,</w:t>
                      </w:r>
                    </w:p>
                    <w:p w:rsidR="00003ED5" w:rsidRDefault="00003ED5"/>
                  </w:txbxContent>
                </v:textbox>
              </v:shape>
            </w:pict>
          </mc:Fallback>
        </mc:AlternateContent>
      </w:r>
      <w:r w:rsidR="002D6E8B">
        <w:rPr>
          <w:noProof/>
          <w:lang w:val="en-AU" w:eastAsia="en-AU"/>
        </w:rPr>
        <w:br w:type="page"/>
      </w:r>
    </w:p>
    <w:p w:rsidR="00911E0A" w:rsidRDefault="00911E0A" w:rsidP="005C438F">
      <w:pPr>
        <w:rPr>
          <w:noProof/>
          <w:lang w:val="en-AU" w:eastAsia="en-AU"/>
        </w:rPr>
      </w:pPr>
    </w:p>
    <w:p w:rsidR="00911E0A" w:rsidRDefault="00911E0A" w:rsidP="005C438F">
      <w:pPr>
        <w:rPr>
          <w:noProof/>
          <w:lang w:val="en-AU" w:eastAsia="en-AU"/>
        </w:rPr>
      </w:pPr>
    </w:p>
    <w:p w:rsidR="00911E0A" w:rsidRDefault="00FF2172" w:rsidP="005C438F">
      <w:pPr>
        <w:rPr>
          <w:noProof/>
          <w:lang w:val="en-AU" w:eastAsia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922432" behindDoc="0" locked="0" layoutInCell="1" allowOverlap="1" wp14:anchorId="45B61A9E" wp14:editId="762803B9">
            <wp:simplePos x="0" y="0"/>
            <wp:positionH relativeFrom="margin">
              <wp:align>center</wp:align>
            </wp:positionH>
            <wp:positionV relativeFrom="paragraph">
              <wp:posOffset>125095</wp:posOffset>
            </wp:positionV>
            <wp:extent cx="5486400" cy="3873030"/>
            <wp:effectExtent l="228600" t="228600" r="228600" b="2228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30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7D7" w:rsidRDefault="006C57D7" w:rsidP="005C438F"/>
    <w:p w:rsidR="006C57D7" w:rsidRDefault="006C57D7" w:rsidP="005C438F"/>
    <w:p w:rsidR="006C57D7" w:rsidRDefault="006C57D7" w:rsidP="005C438F"/>
    <w:p w:rsidR="0006221A" w:rsidRDefault="0006221A" w:rsidP="005C438F"/>
    <w:p w:rsidR="0006221A" w:rsidRDefault="0006221A" w:rsidP="005C438F"/>
    <w:p w:rsidR="0006221A" w:rsidRDefault="0006221A">
      <w:r>
        <w:rPr>
          <w:noProof/>
          <w:lang w:val="en-AU" w:eastAsia="en-AU"/>
        </w:rPr>
        <w:drawing>
          <wp:anchor distT="0" distB="0" distL="114300" distR="114300" simplePos="0" relativeHeight="251927552" behindDoc="0" locked="0" layoutInCell="1" allowOverlap="1" wp14:anchorId="48CA4728" wp14:editId="1318B3B5">
            <wp:simplePos x="0" y="0"/>
            <wp:positionH relativeFrom="margin">
              <wp:posOffset>285750</wp:posOffset>
            </wp:positionH>
            <wp:positionV relativeFrom="paragraph">
              <wp:posOffset>3753486</wp:posOffset>
            </wp:positionV>
            <wp:extent cx="6082054" cy="4276090"/>
            <wp:effectExtent l="228600" t="228600" r="223520" b="2197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763" cy="427869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6221A" w:rsidRDefault="0006221A"/>
    <w:p w:rsidR="000C4E47" w:rsidRDefault="000C4E47" w:rsidP="005C438F"/>
    <w:p w:rsidR="000C4E47" w:rsidRDefault="000C4E47" w:rsidP="005C438F"/>
    <w:p w:rsidR="00136E72" w:rsidRPr="00E26602" w:rsidRDefault="000C4E47" w:rsidP="005C438F">
      <w:r>
        <w:rPr>
          <w:noProof/>
          <w:lang w:val="en-AU" w:eastAsia="en-AU"/>
        </w:rPr>
        <w:drawing>
          <wp:anchor distT="0" distB="0" distL="114300" distR="114300" simplePos="0" relativeHeight="251916288" behindDoc="0" locked="0" layoutInCell="1" allowOverlap="1" wp14:anchorId="04B11CE1" wp14:editId="19AD847C">
            <wp:simplePos x="0" y="0"/>
            <wp:positionH relativeFrom="column">
              <wp:posOffset>4362450</wp:posOffset>
            </wp:positionH>
            <wp:positionV relativeFrom="paragraph">
              <wp:posOffset>7972426</wp:posOffset>
            </wp:positionV>
            <wp:extent cx="1397858" cy="1048393"/>
            <wp:effectExtent l="155575" t="149225" r="377190" b="3581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C:\Users\Gemma\Documents\A Bugdlie\Day Book\Photos\photos 11.2.2012\DSCN0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7858" cy="1048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918336" behindDoc="0" locked="0" layoutInCell="1" allowOverlap="1" wp14:anchorId="30C04AFC" wp14:editId="5C097964">
            <wp:simplePos x="0" y="0"/>
            <wp:positionH relativeFrom="margin">
              <wp:posOffset>2621915</wp:posOffset>
            </wp:positionH>
            <wp:positionV relativeFrom="paragraph">
              <wp:posOffset>7941945</wp:posOffset>
            </wp:positionV>
            <wp:extent cx="1457325" cy="1092994"/>
            <wp:effectExtent l="144145" t="160655" r="363220" b="3632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C:\Users\Gemma\Documents\A Bugdlie\Day Book\Photos\photos 11.2.2012\DSCN01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7325" cy="1092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906048" behindDoc="0" locked="0" layoutInCell="1" allowOverlap="1" wp14:anchorId="7282D4FB" wp14:editId="2031915B">
            <wp:simplePos x="0" y="0"/>
            <wp:positionH relativeFrom="column">
              <wp:posOffset>933450</wp:posOffset>
            </wp:positionH>
            <wp:positionV relativeFrom="paragraph">
              <wp:posOffset>7969330</wp:posOffset>
            </wp:positionV>
            <wp:extent cx="1397858" cy="1048393"/>
            <wp:effectExtent l="155575" t="149225" r="377190" b="3581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C:\Users\Gemma\Documents\A Bugdlie\Day Book\Photos\photos 11.2.2012\DSCN01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7858" cy="1048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8A20064" wp14:editId="69F5B5DF">
                <wp:simplePos x="0" y="0"/>
                <wp:positionH relativeFrom="margin">
                  <wp:align>center</wp:align>
                </wp:positionH>
                <wp:positionV relativeFrom="page">
                  <wp:posOffset>8353425</wp:posOffset>
                </wp:positionV>
                <wp:extent cx="4762500" cy="381000"/>
                <wp:effectExtent l="19050" t="19050" r="19050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6221A" w:rsidRPr="000C4E47" w:rsidRDefault="0006221A" w:rsidP="0006221A">
                            <w:pPr>
                              <w:pStyle w:val="ArticleHeading"/>
                              <w:jc w:val="center"/>
                              <w:rPr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4E47">
                              <w:rPr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Happy Birthday to Aunty Barb, Bryce and Tyson </w:t>
                            </w:r>
                          </w:p>
                          <w:p w:rsidR="0006221A" w:rsidRDefault="0006221A" w:rsidP="0006221A">
                            <w:pPr>
                              <w:pStyle w:val="ArticleHeading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06221A" w:rsidRDefault="0006221A" w:rsidP="0006221A">
                            <w:pPr>
                              <w:jc w:val="center"/>
                              <w:rPr>
                                <w:b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A20064" id="Text Box 5" o:spid="_x0000_s1042" type="#_x0000_t202" style="position:absolute;margin-left:0;margin-top:657.75pt;width:375pt;height:30pt;z-index:251929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" filled="f" strokecolor="#7030a0" strokeweight="3pt">
                <v:textbox inset="0,0,0,0">
                  <w:txbxContent>
                    <w:p w:rsidR="0006221A" w:rsidRPr="000C4E47" w:rsidRDefault="0006221A" w:rsidP="0006221A">
                      <w:pPr>
                        <w:pStyle w:val="ArticleHeading"/>
                        <w:jc w:val="center"/>
                        <w:rPr>
                          <w:color w:val="E5B8B7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4E47">
                        <w:rPr>
                          <w:color w:val="E5B8B7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Happy Birthday to Aunty Barb, Bryce and Tyson </w:t>
                      </w:r>
                    </w:p>
                    <w:p w:rsidR="0006221A" w:rsidRDefault="0006221A" w:rsidP="0006221A">
                      <w:pPr>
                        <w:pStyle w:val="ArticleHeading"/>
                        <w:jc w:val="center"/>
                        <w:rPr>
                          <w:color w:val="auto"/>
                          <w:sz w:val="18"/>
                          <w:szCs w:val="18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06221A" w:rsidRDefault="0006221A" w:rsidP="0006221A">
                      <w:pPr>
                        <w:jc w:val="center"/>
                        <w:rPr>
                          <w:b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925504" behindDoc="0" locked="0" layoutInCell="1" allowOverlap="1" wp14:anchorId="124F1909" wp14:editId="7F802CC2">
            <wp:simplePos x="0" y="0"/>
            <wp:positionH relativeFrom="margin">
              <wp:posOffset>-383857</wp:posOffset>
            </wp:positionH>
            <wp:positionV relativeFrom="paragraph">
              <wp:posOffset>697548</wp:posOffset>
            </wp:positionV>
            <wp:extent cx="7556756" cy="5383025"/>
            <wp:effectExtent l="172402" t="170498" r="178753" b="197802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6756" cy="538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6E72" w:rsidRPr="00E26602" w:rsidSect="009C3D36">
      <w:pgSz w:w="11907" w:h="16839" w:code="9"/>
      <w:pgMar w:top="720" w:right="720" w:bottom="720" w:left="720" w:header="720" w:footer="720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timaLT-D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tima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63934"/>
    <w:multiLevelType w:val="hybridMultilevel"/>
    <w:tmpl w:val="65DE86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3F1E08"/>
    <w:multiLevelType w:val="hybridMultilevel"/>
    <w:tmpl w:val="8C54F012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3D74A65"/>
    <w:multiLevelType w:val="hybridMultilevel"/>
    <w:tmpl w:val="B52032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471AB1"/>
    <w:multiLevelType w:val="hybridMultilevel"/>
    <w:tmpl w:val="561840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7CE69EA"/>
    <w:multiLevelType w:val="hybridMultilevel"/>
    <w:tmpl w:val="1A5EFD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EAB4517"/>
    <w:multiLevelType w:val="hybridMultilevel"/>
    <w:tmpl w:val="8C0080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7A0CA8"/>
    <w:multiLevelType w:val="hybridMultilevel"/>
    <w:tmpl w:val="FAF41E36"/>
    <w:lvl w:ilvl="0" w:tplc="7F041B5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25" w:hanging="360"/>
      </w:pPr>
    </w:lvl>
    <w:lvl w:ilvl="2" w:tplc="0C09001B" w:tentative="1">
      <w:start w:val="1"/>
      <w:numFmt w:val="lowerRoman"/>
      <w:lvlText w:val="%3."/>
      <w:lvlJc w:val="right"/>
      <w:pPr>
        <w:ind w:left="1845" w:hanging="180"/>
      </w:pPr>
    </w:lvl>
    <w:lvl w:ilvl="3" w:tplc="0C09000F" w:tentative="1">
      <w:start w:val="1"/>
      <w:numFmt w:val="decimal"/>
      <w:lvlText w:val="%4."/>
      <w:lvlJc w:val="left"/>
      <w:pPr>
        <w:ind w:left="2565" w:hanging="360"/>
      </w:pPr>
    </w:lvl>
    <w:lvl w:ilvl="4" w:tplc="0C090019" w:tentative="1">
      <w:start w:val="1"/>
      <w:numFmt w:val="lowerLetter"/>
      <w:lvlText w:val="%5."/>
      <w:lvlJc w:val="left"/>
      <w:pPr>
        <w:ind w:left="3285" w:hanging="360"/>
      </w:pPr>
    </w:lvl>
    <w:lvl w:ilvl="5" w:tplc="0C09001B" w:tentative="1">
      <w:start w:val="1"/>
      <w:numFmt w:val="lowerRoman"/>
      <w:lvlText w:val="%6."/>
      <w:lvlJc w:val="right"/>
      <w:pPr>
        <w:ind w:left="4005" w:hanging="180"/>
      </w:pPr>
    </w:lvl>
    <w:lvl w:ilvl="6" w:tplc="0C09000F" w:tentative="1">
      <w:start w:val="1"/>
      <w:numFmt w:val="decimal"/>
      <w:lvlText w:val="%7."/>
      <w:lvlJc w:val="left"/>
      <w:pPr>
        <w:ind w:left="4725" w:hanging="360"/>
      </w:pPr>
    </w:lvl>
    <w:lvl w:ilvl="7" w:tplc="0C090019" w:tentative="1">
      <w:start w:val="1"/>
      <w:numFmt w:val="lowerLetter"/>
      <w:lvlText w:val="%8."/>
      <w:lvlJc w:val="left"/>
      <w:pPr>
        <w:ind w:left="5445" w:hanging="360"/>
      </w:pPr>
    </w:lvl>
    <w:lvl w:ilvl="8" w:tplc="0C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5587763A"/>
    <w:multiLevelType w:val="hybridMultilevel"/>
    <w:tmpl w:val="CF7ECB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4"/>
  </w:num>
  <w:num w:numId="8">
    <w:abstractNumId w:val="3"/>
  </w:num>
  <w:num w:numId="9">
    <w:abstractNumId w:val="1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9ywgazCpZ+qUcUywDtjvCl1Omrc=" w:salt="IrUm1HgUS3WNtBs9JHs2Cw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7B9"/>
    <w:rsid w:val="000013A6"/>
    <w:rsid w:val="00003ED5"/>
    <w:rsid w:val="00006107"/>
    <w:rsid w:val="00006607"/>
    <w:rsid w:val="00007256"/>
    <w:rsid w:val="00012796"/>
    <w:rsid w:val="000159A1"/>
    <w:rsid w:val="00017B6F"/>
    <w:rsid w:val="00017C75"/>
    <w:rsid w:val="00026641"/>
    <w:rsid w:val="00030862"/>
    <w:rsid w:val="00030C46"/>
    <w:rsid w:val="00031DEC"/>
    <w:rsid w:val="0003230C"/>
    <w:rsid w:val="000372BE"/>
    <w:rsid w:val="0004023A"/>
    <w:rsid w:val="000466AE"/>
    <w:rsid w:val="0005457D"/>
    <w:rsid w:val="00057B2A"/>
    <w:rsid w:val="00060288"/>
    <w:rsid w:val="00060B33"/>
    <w:rsid w:val="000611A4"/>
    <w:rsid w:val="0006221A"/>
    <w:rsid w:val="00063092"/>
    <w:rsid w:val="000850BA"/>
    <w:rsid w:val="00091507"/>
    <w:rsid w:val="00093E2F"/>
    <w:rsid w:val="00095EE3"/>
    <w:rsid w:val="000A40A6"/>
    <w:rsid w:val="000B1BA3"/>
    <w:rsid w:val="000B3940"/>
    <w:rsid w:val="000C0E23"/>
    <w:rsid w:val="000C4E47"/>
    <w:rsid w:val="000C631C"/>
    <w:rsid w:val="000D6B67"/>
    <w:rsid w:val="000E32BA"/>
    <w:rsid w:val="000F0D9F"/>
    <w:rsid w:val="000F40EB"/>
    <w:rsid w:val="00105A60"/>
    <w:rsid w:val="00115AA1"/>
    <w:rsid w:val="0012571D"/>
    <w:rsid w:val="00126E4F"/>
    <w:rsid w:val="00136E72"/>
    <w:rsid w:val="00182913"/>
    <w:rsid w:val="0018448F"/>
    <w:rsid w:val="00185FF9"/>
    <w:rsid w:val="00191871"/>
    <w:rsid w:val="00194E81"/>
    <w:rsid w:val="001A3035"/>
    <w:rsid w:val="001A40BE"/>
    <w:rsid w:val="001A5D1E"/>
    <w:rsid w:val="001B21DD"/>
    <w:rsid w:val="001B6E5E"/>
    <w:rsid w:val="001C6E83"/>
    <w:rsid w:val="001D26DA"/>
    <w:rsid w:val="001D6965"/>
    <w:rsid w:val="001E36B5"/>
    <w:rsid w:val="001E70BF"/>
    <w:rsid w:val="001E7749"/>
    <w:rsid w:val="001F090E"/>
    <w:rsid w:val="001F55C8"/>
    <w:rsid w:val="002016AF"/>
    <w:rsid w:val="002025FB"/>
    <w:rsid w:val="00204FE0"/>
    <w:rsid w:val="00221E06"/>
    <w:rsid w:val="00223F7C"/>
    <w:rsid w:val="00226773"/>
    <w:rsid w:val="00237BA8"/>
    <w:rsid w:val="002433E7"/>
    <w:rsid w:val="00247EAE"/>
    <w:rsid w:val="00250FE7"/>
    <w:rsid w:val="00253194"/>
    <w:rsid w:val="00255506"/>
    <w:rsid w:val="00255561"/>
    <w:rsid w:val="002654D2"/>
    <w:rsid w:val="002735FD"/>
    <w:rsid w:val="00276863"/>
    <w:rsid w:val="002862AA"/>
    <w:rsid w:val="002A50D2"/>
    <w:rsid w:val="002B5D73"/>
    <w:rsid w:val="002B71C5"/>
    <w:rsid w:val="002D6E8B"/>
    <w:rsid w:val="002E3AD4"/>
    <w:rsid w:val="002F1E6F"/>
    <w:rsid w:val="00300C99"/>
    <w:rsid w:val="0030465E"/>
    <w:rsid w:val="0031146D"/>
    <w:rsid w:val="0031150F"/>
    <w:rsid w:val="003142DD"/>
    <w:rsid w:val="0031531E"/>
    <w:rsid w:val="0031743F"/>
    <w:rsid w:val="00321301"/>
    <w:rsid w:val="00322435"/>
    <w:rsid w:val="003322B8"/>
    <w:rsid w:val="00333FEE"/>
    <w:rsid w:val="003420C8"/>
    <w:rsid w:val="003446EE"/>
    <w:rsid w:val="003447A6"/>
    <w:rsid w:val="0035385C"/>
    <w:rsid w:val="00355AAE"/>
    <w:rsid w:val="00356E7D"/>
    <w:rsid w:val="00371B8F"/>
    <w:rsid w:val="00371D36"/>
    <w:rsid w:val="003759F0"/>
    <w:rsid w:val="00386399"/>
    <w:rsid w:val="00386BE0"/>
    <w:rsid w:val="00387DDC"/>
    <w:rsid w:val="00387E5C"/>
    <w:rsid w:val="00390CAA"/>
    <w:rsid w:val="003A6E8E"/>
    <w:rsid w:val="003B68F6"/>
    <w:rsid w:val="003C4C32"/>
    <w:rsid w:val="003D17FD"/>
    <w:rsid w:val="003E31FB"/>
    <w:rsid w:val="003F345C"/>
    <w:rsid w:val="00403039"/>
    <w:rsid w:val="00404357"/>
    <w:rsid w:val="00405E82"/>
    <w:rsid w:val="00433C35"/>
    <w:rsid w:val="00442BDA"/>
    <w:rsid w:val="00445CC2"/>
    <w:rsid w:val="00451E59"/>
    <w:rsid w:val="004545E4"/>
    <w:rsid w:val="00463C54"/>
    <w:rsid w:val="00464545"/>
    <w:rsid w:val="004803C6"/>
    <w:rsid w:val="00483CEF"/>
    <w:rsid w:val="00484972"/>
    <w:rsid w:val="00484B28"/>
    <w:rsid w:val="004948F5"/>
    <w:rsid w:val="00497325"/>
    <w:rsid w:val="004A1949"/>
    <w:rsid w:val="004A3985"/>
    <w:rsid w:val="004B0496"/>
    <w:rsid w:val="004B174E"/>
    <w:rsid w:val="004C48C0"/>
    <w:rsid w:val="004C7270"/>
    <w:rsid w:val="004D4464"/>
    <w:rsid w:val="004D5160"/>
    <w:rsid w:val="004E6E03"/>
    <w:rsid w:val="004E7862"/>
    <w:rsid w:val="004F1792"/>
    <w:rsid w:val="005238D6"/>
    <w:rsid w:val="00530124"/>
    <w:rsid w:val="00530FC8"/>
    <w:rsid w:val="00531E03"/>
    <w:rsid w:val="00542887"/>
    <w:rsid w:val="00544182"/>
    <w:rsid w:val="005442CA"/>
    <w:rsid w:val="00550B02"/>
    <w:rsid w:val="005618D3"/>
    <w:rsid w:val="00564FF1"/>
    <w:rsid w:val="00574826"/>
    <w:rsid w:val="00576D64"/>
    <w:rsid w:val="00580B77"/>
    <w:rsid w:val="00583656"/>
    <w:rsid w:val="005B6BA8"/>
    <w:rsid w:val="005C00C5"/>
    <w:rsid w:val="005C0CB2"/>
    <w:rsid w:val="005C438F"/>
    <w:rsid w:val="005D4933"/>
    <w:rsid w:val="005D75EB"/>
    <w:rsid w:val="005E194F"/>
    <w:rsid w:val="00601045"/>
    <w:rsid w:val="006129BC"/>
    <w:rsid w:val="00612ABD"/>
    <w:rsid w:val="00614CFD"/>
    <w:rsid w:val="00615E27"/>
    <w:rsid w:val="006240E4"/>
    <w:rsid w:val="00632E2C"/>
    <w:rsid w:val="00633253"/>
    <w:rsid w:val="00635023"/>
    <w:rsid w:val="00645530"/>
    <w:rsid w:val="00646E18"/>
    <w:rsid w:val="006524DC"/>
    <w:rsid w:val="0065338E"/>
    <w:rsid w:val="006550AA"/>
    <w:rsid w:val="00655403"/>
    <w:rsid w:val="006665DA"/>
    <w:rsid w:val="00675D5E"/>
    <w:rsid w:val="00692728"/>
    <w:rsid w:val="00694E07"/>
    <w:rsid w:val="00694ECD"/>
    <w:rsid w:val="006A3B1D"/>
    <w:rsid w:val="006A5875"/>
    <w:rsid w:val="006B5646"/>
    <w:rsid w:val="006B6B81"/>
    <w:rsid w:val="006C57D7"/>
    <w:rsid w:val="006D102D"/>
    <w:rsid w:val="006F7049"/>
    <w:rsid w:val="007007F4"/>
    <w:rsid w:val="0071340E"/>
    <w:rsid w:val="00725110"/>
    <w:rsid w:val="007251EA"/>
    <w:rsid w:val="00727F5F"/>
    <w:rsid w:val="00751149"/>
    <w:rsid w:val="0075352C"/>
    <w:rsid w:val="00766181"/>
    <w:rsid w:val="007836C0"/>
    <w:rsid w:val="00785D46"/>
    <w:rsid w:val="00792D6F"/>
    <w:rsid w:val="00795DE3"/>
    <w:rsid w:val="007B2232"/>
    <w:rsid w:val="007C079F"/>
    <w:rsid w:val="007C5697"/>
    <w:rsid w:val="007D02F0"/>
    <w:rsid w:val="007E3FF8"/>
    <w:rsid w:val="007F0E76"/>
    <w:rsid w:val="008131CE"/>
    <w:rsid w:val="00816361"/>
    <w:rsid w:val="008316C8"/>
    <w:rsid w:val="008348D2"/>
    <w:rsid w:val="00841145"/>
    <w:rsid w:val="00841E7A"/>
    <w:rsid w:val="00853490"/>
    <w:rsid w:val="00855323"/>
    <w:rsid w:val="008677AF"/>
    <w:rsid w:val="008728E4"/>
    <w:rsid w:val="0087702E"/>
    <w:rsid w:val="0088267F"/>
    <w:rsid w:val="008868BF"/>
    <w:rsid w:val="00887BAE"/>
    <w:rsid w:val="00890C93"/>
    <w:rsid w:val="008A407F"/>
    <w:rsid w:val="008A4597"/>
    <w:rsid w:val="008A5E8C"/>
    <w:rsid w:val="008B1881"/>
    <w:rsid w:val="008D1312"/>
    <w:rsid w:val="008D4172"/>
    <w:rsid w:val="008E6D82"/>
    <w:rsid w:val="009006B4"/>
    <w:rsid w:val="00904887"/>
    <w:rsid w:val="009053D0"/>
    <w:rsid w:val="00906949"/>
    <w:rsid w:val="00911CBD"/>
    <w:rsid w:val="00911E0A"/>
    <w:rsid w:val="0094010E"/>
    <w:rsid w:val="00943D47"/>
    <w:rsid w:val="009440C2"/>
    <w:rsid w:val="00951036"/>
    <w:rsid w:val="00955860"/>
    <w:rsid w:val="00957498"/>
    <w:rsid w:val="00957BBA"/>
    <w:rsid w:val="009A1845"/>
    <w:rsid w:val="009A5694"/>
    <w:rsid w:val="009A59F5"/>
    <w:rsid w:val="009B149C"/>
    <w:rsid w:val="009B6BAB"/>
    <w:rsid w:val="009C3D36"/>
    <w:rsid w:val="009C7EEB"/>
    <w:rsid w:val="009C7EF9"/>
    <w:rsid w:val="009D5F17"/>
    <w:rsid w:val="009D7DED"/>
    <w:rsid w:val="009E07B9"/>
    <w:rsid w:val="009E1883"/>
    <w:rsid w:val="009E3201"/>
    <w:rsid w:val="009E356E"/>
    <w:rsid w:val="009E565F"/>
    <w:rsid w:val="009F3BF9"/>
    <w:rsid w:val="009F50CF"/>
    <w:rsid w:val="00A20108"/>
    <w:rsid w:val="00A20941"/>
    <w:rsid w:val="00A35221"/>
    <w:rsid w:val="00A35637"/>
    <w:rsid w:val="00A50BE0"/>
    <w:rsid w:val="00A56F53"/>
    <w:rsid w:val="00A570C0"/>
    <w:rsid w:val="00A65B7F"/>
    <w:rsid w:val="00A71B6B"/>
    <w:rsid w:val="00A73127"/>
    <w:rsid w:val="00A85CE4"/>
    <w:rsid w:val="00A9182D"/>
    <w:rsid w:val="00A95B3B"/>
    <w:rsid w:val="00A95CEE"/>
    <w:rsid w:val="00A9681D"/>
    <w:rsid w:val="00A97196"/>
    <w:rsid w:val="00AB03B0"/>
    <w:rsid w:val="00AB0530"/>
    <w:rsid w:val="00AB0F7A"/>
    <w:rsid w:val="00AB30ED"/>
    <w:rsid w:val="00AB7160"/>
    <w:rsid w:val="00AB72C6"/>
    <w:rsid w:val="00AC3DDC"/>
    <w:rsid w:val="00AC4F4E"/>
    <w:rsid w:val="00AC4F53"/>
    <w:rsid w:val="00AD4A6F"/>
    <w:rsid w:val="00AE1EA2"/>
    <w:rsid w:val="00AE6B14"/>
    <w:rsid w:val="00AE78FE"/>
    <w:rsid w:val="00AF095D"/>
    <w:rsid w:val="00AF28E9"/>
    <w:rsid w:val="00AF7545"/>
    <w:rsid w:val="00B05B80"/>
    <w:rsid w:val="00B1468A"/>
    <w:rsid w:val="00B15FBC"/>
    <w:rsid w:val="00B17870"/>
    <w:rsid w:val="00B25490"/>
    <w:rsid w:val="00B324C3"/>
    <w:rsid w:val="00B45E04"/>
    <w:rsid w:val="00B47B5E"/>
    <w:rsid w:val="00B57839"/>
    <w:rsid w:val="00B62FB0"/>
    <w:rsid w:val="00B76255"/>
    <w:rsid w:val="00B821BD"/>
    <w:rsid w:val="00B831AD"/>
    <w:rsid w:val="00B9125E"/>
    <w:rsid w:val="00B91790"/>
    <w:rsid w:val="00B933F6"/>
    <w:rsid w:val="00B93406"/>
    <w:rsid w:val="00B95F21"/>
    <w:rsid w:val="00BA1172"/>
    <w:rsid w:val="00BA4308"/>
    <w:rsid w:val="00BB117B"/>
    <w:rsid w:val="00BB2F34"/>
    <w:rsid w:val="00BC0B2C"/>
    <w:rsid w:val="00BC4082"/>
    <w:rsid w:val="00BD2FB1"/>
    <w:rsid w:val="00C10814"/>
    <w:rsid w:val="00C12297"/>
    <w:rsid w:val="00C27A92"/>
    <w:rsid w:val="00C4414A"/>
    <w:rsid w:val="00C54314"/>
    <w:rsid w:val="00C56C81"/>
    <w:rsid w:val="00C57E19"/>
    <w:rsid w:val="00C61D59"/>
    <w:rsid w:val="00C71053"/>
    <w:rsid w:val="00C91759"/>
    <w:rsid w:val="00C93989"/>
    <w:rsid w:val="00C955D6"/>
    <w:rsid w:val="00C959D9"/>
    <w:rsid w:val="00CA6908"/>
    <w:rsid w:val="00CB532B"/>
    <w:rsid w:val="00CB716A"/>
    <w:rsid w:val="00CC75E4"/>
    <w:rsid w:val="00CD63AF"/>
    <w:rsid w:val="00CD7BDE"/>
    <w:rsid w:val="00CE01CF"/>
    <w:rsid w:val="00D011B2"/>
    <w:rsid w:val="00D15863"/>
    <w:rsid w:val="00D311D1"/>
    <w:rsid w:val="00D32B02"/>
    <w:rsid w:val="00D36708"/>
    <w:rsid w:val="00D667BA"/>
    <w:rsid w:val="00D71E5E"/>
    <w:rsid w:val="00D7273A"/>
    <w:rsid w:val="00D72F36"/>
    <w:rsid w:val="00D74989"/>
    <w:rsid w:val="00D84B89"/>
    <w:rsid w:val="00DA162F"/>
    <w:rsid w:val="00DA7D95"/>
    <w:rsid w:val="00DB0C5B"/>
    <w:rsid w:val="00DC5A1A"/>
    <w:rsid w:val="00DD1A52"/>
    <w:rsid w:val="00DD7FCA"/>
    <w:rsid w:val="00DE5A12"/>
    <w:rsid w:val="00E0211A"/>
    <w:rsid w:val="00E024A6"/>
    <w:rsid w:val="00E17009"/>
    <w:rsid w:val="00E17EB7"/>
    <w:rsid w:val="00E26602"/>
    <w:rsid w:val="00E400E4"/>
    <w:rsid w:val="00E559C9"/>
    <w:rsid w:val="00E728DC"/>
    <w:rsid w:val="00E8256C"/>
    <w:rsid w:val="00E9394D"/>
    <w:rsid w:val="00E94056"/>
    <w:rsid w:val="00E94BCC"/>
    <w:rsid w:val="00E97DE2"/>
    <w:rsid w:val="00EB1AEC"/>
    <w:rsid w:val="00EB34C2"/>
    <w:rsid w:val="00EC1AA4"/>
    <w:rsid w:val="00EC46A6"/>
    <w:rsid w:val="00ED1727"/>
    <w:rsid w:val="00ED1EA0"/>
    <w:rsid w:val="00EE2B60"/>
    <w:rsid w:val="00EF2B64"/>
    <w:rsid w:val="00F03F26"/>
    <w:rsid w:val="00F125AC"/>
    <w:rsid w:val="00F137F9"/>
    <w:rsid w:val="00F13F10"/>
    <w:rsid w:val="00F154F3"/>
    <w:rsid w:val="00F163B0"/>
    <w:rsid w:val="00F168F8"/>
    <w:rsid w:val="00F16ACC"/>
    <w:rsid w:val="00F21D74"/>
    <w:rsid w:val="00F22993"/>
    <w:rsid w:val="00F24F97"/>
    <w:rsid w:val="00F260F8"/>
    <w:rsid w:val="00F26123"/>
    <w:rsid w:val="00F30F57"/>
    <w:rsid w:val="00F3129B"/>
    <w:rsid w:val="00F51154"/>
    <w:rsid w:val="00F55E79"/>
    <w:rsid w:val="00F56FA8"/>
    <w:rsid w:val="00F60B84"/>
    <w:rsid w:val="00F669BE"/>
    <w:rsid w:val="00F955E4"/>
    <w:rsid w:val="00FA1230"/>
    <w:rsid w:val="00FA2188"/>
    <w:rsid w:val="00FA4A33"/>
    <w:rsid w:val="00FA6E9E"/>
    <w:rsid w:val="00FC01AD"/>
    <w:rsid w:val="00FC01EB"/>
    <w:rsid w:val="00FC2B0A"/>
    <w:rsid w:val="00FC2EA5"/>
    <w:rsid w:val="00FC5A7D"/>
    <w:rsid w:val="00FE2ED3"/>
    <w:rsid w:val="00FE3633"/>
    <w:rsid w:val="00FE7770"/>
    <w:rsid w:val="00FF2172"/>
    <w:rsid w:val="00FF6BC0"/>
    <w:rsid w:val="00FF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90,#66707a,#2b7e0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A33"/>
    <w:rPr>
      <w:rFonts w:ascii="Century Gothic" w:hAnsi="Century Gothic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4948F5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FA4A33"/>
    <w:pPr>
      <w:keepNext/>
      <w:spacing w:after="120" w:line="400" w:lineRule="exact"/>
      <w:outlineLvl w:val="1"/>
    </w:pPr>
    <w:rPr>
      <w:color w:val="FFFFFF"/>
      <w:sz w:val="28"/>
      <w:szCs w:val="20"/>
    </w:rPr>
  </w:style>
  <w:style w:type="paragraph" w:styleId="Heading3">
    <w:name w:val="heading 3"/>
    <w:basedOn w:val="Normal"/>
    <w:next w:val="Normal"/>
    <w:qFormat/>
    <w:rsid w:val="00FA4A3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A4A33"/>
    <w:pPr>
      <w:keepNext/>
      <w:outlineLvl w:val="3"/>
    </w:pPr>
    <w:rPr>
      <w:color w:val="003300"/>
      <w:szCs w:val="20"/>
    </w:rPr>
  </w:style>
  <w:style w:type="paragraph" w:styleId="Heading9">
    <w:name w:val="heading 9"/>
    <w:basedOn w:val="Normal"/>
    <w:next w:val="Normal"/>
    <w:qFormat/>
    <w:rsid w:val="00FA4A33"/>
    <w:pPr>
      <w:keepNext/>
      <w:outlineLvl w:val="8"/>
    </w:pPr>
    <w:rPr>
      <w:i/>
      <w:color w:val="0080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rsid w:val="0012571D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BodyText">
    <w:name w:val="Body Text"/>
    <w:basedOn w:val="Normal"/>
    <w:rsid w:val="00FA4A33"/>
    <w:pPr>
      <w:spacing w:after="120" w:line="240" w:lineRule="atLeast"/>
    </w:pPr>
    <w:rPr>
      <w:color w:val="000000"/>
      <w:sz w:val="18"/>
      <w:szCs w:val="20"/>
    </w:rPr>
  </w:style>
  <w:style w:type="paragraph" w:styleId="BodyTextIndent">
    <w:name w:val="Body Text Indent"/>
    <w:basedOn w:val="Normal"/>
    <w:link w:val="BodyTextIndentChar"/>
    <w:rsid w:val="00CB532B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paragraph" w:customStyle="1" w:styleId="QuoteText">
    <w:name w:val="Quote Text"/>
    <w:basedOn w:val="Normal"/>
    <w:rsid w:val="0075352C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CaptionText">
    <w:name w:val="Caption Text"/>
    <w:basedOn w:val="Normal"/>
    <w:rsid w:val="00F137F9"/>
    <w:pPr>
      <w:spacing w:line="240" w:lineRule="atLeast"/>
    </w:pPr>
    <w:rPr>
      <w:color w:val="003366"/>
      <w:sz w:val="16"/>
      <w:szCs w:val="20"/>
    </w:rPr>
  </w:style>
  <w:style w:type="paragraph" w:customStyle="1" w:styleId="QuoteTextLeftAlign">
    <w:name w:val="Quote Text Left Align"/>
    <w:basedOn w:val="QuoteText"/>
    <w:rsid w:val="002433E7"/>
    <w:pPr>
      <w:jc w:val="left"/>
    </w:pPr>
  </w:style>
  <w:style w:type="paragraph" w:customStyle="1" w:styleId="CaptionTextWhite">
    <w:name w:val="Caption Text White"/>
    <w:basedOn w:val="Normal"/>
    <w:rsid w:val="000159A1"/>
    <w:rPr>
      <w:color w:val="FFFFFF"/>
      <w:sz w:val="16"/>
    </w:rPr>
  </w:style>
  <w:style w:type="paragraph" w:customStyle="1" w:styleId="VolumeNumber">
    <w:name w:val="Volume Number"/>
    <w:basedOn w:val="CaptionText"/>
    <w:rsid w:val="0031150F"/>
    <w:pPr>
      <w:jc w:val="right"/>
    </w:pPr>
    <w:rPr>
      <w:color w:val="FFFFFF"/>
    </w:rPr>
  </w:style>
  <w:style w:type="paragraph" w:customStyle="1" w:styleId="PageNumbers">
    <w:name w:val="Page Numbers"/>
    <w:basedOn w:val="VolumeNumber"/>
    <w:rsid w:val="00CB532B"/>
    <w:pPr>
      <w:jc w:val="left"/>
    </w:pPr>
  </w:style>
  <w:style w:type="character" w:styleId="Hyperlink">
    <w:name w:val="Hyperlink"/>
    <w:basedOn w:val="DefaultParagraphFont"/>
    <w:rsid w:val="00A95CEE"/>
    <w:rPr>
      <w:color w:val="0000FF"/>
      <w:u w:val="single"/>
    </w:rPr>
  </w:style>
  <w:style w:type="paragraph" w:customStyle="1" w:styleId="ContactInformation">
    <w:name w:val="Contact Information"/>
    <w:basedOn w:val="BodyText"/>
    <w:rsid w:val="00AB72C6"/>
    <w:rPr>
      <w:b/>
      <w:i/>
    </w:rPr>
  </w:style>
  <w:style w:type="paragraph" w:customStyle="1" w:styleId="MailingAddress">
    <w:name w:val="Mailing Address"/>
    <w:basedOn w:val="VolumeNumber"/>
    <w:rsid w:val="00CB532B"/>
    <w:pPr>
      <w:spacing w:before="60" w:after="60" w:line="320" w:lineRule="exact"/>
      <w:jc w:val="left"/>
    </w:pPr>
    <w:rPr>
      <w:color w:val="003366"/>
      <w:sz w:val="24"/>
    </w:rPr>
  </w:style>
  <w:style w:type="paragraph" w:customStyle="1" w:styleId="QuoteTextWhite">
    <w:name w:val="Quote Text White"/>
    <w:basedOn w:val="QuoteText"/>
    <w:rsid w:val="0012571D"/>
    <w:rPr>
      <w:color w:val="FFFFFF"/>
    </w:rPr>
  </w:style>
  <w:style w:type="paragraph" w:styleId="NormalWeb">
    <w:name w:val="Normal (Web)"/>
    <w:basedOn w:val="Normal"/>
    <w:uiPriority w:val="99"/>
    <w:semiHidden/>
    <w:rsid w:val="00B25490"/>
    <w:pPr>
      <w:spacing w:before="144" w:after="144"/>
    </w:pPr>
    <w:rPr>
      <w:rFonts w:ascii="Times New Roman" w:eastAsia="Batang" w:hAnsi="Times New Roman"/>
      <w:lang w:eastAsia="ko-KR"/>
    </w:rPr>
  </w:style>
  <w:style w:type="paragraph" w:customStyle="1" w:styleId="WhiteText">
    <w:name w:val="White Text"/>
    <w:basedOn w:val="Normal"/>
    <w:rsid w:val="00AC4F53"/>
    <w:pPr>
      <w:keepNext/>
      <w:outlineLvl w:val="8"/>
    </w:pPr>
    <w:rPr>
      <w:rFonts w:ascii="Verdana" w:hAnsi="Verdana"/>
      <w:color w:val="FFFFFF"/>
      <w:sz w:val="16"/>
      <w:szCs w:val="16"/>
    </w:rPr>
  </w:style>
  <w:style w:type="character" w:customStyle="1" w:styleId="BodyTextIndentChar">
    <w:name w:val="Body Text Indent Char"/>
    <w:link w:val="BodyTextIndent"/>
    <w:rsid w:val="00890C93"/>
    <w:rPr>
      <w:rFonts w:ascii="Century Gothic" w:hAnsi="Century Gothic"/>
      <w:i/>
      <w:color w:val="003366"/>
      <w:sz w:val="18"/>
      <w:lang w:val="en-US" w:eastAsia="en-US"/>
    </w:rPr>
  </w:style>
  <w:style w:type="paragraph" w:customStyle="1" w:styleId="ArticleHeading">
    <w:name w:val="Article Heading"/>
    <w:basedOn w:val="Normal"/>
    <w:rsid w:val="00451E59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ReturnAddress">
    <w:name w:val="Return Address"/>
    <w:basedOn w:val="BodyTextIndent"/>
    <w:rsid w:val="00451E59"/>
  </w:style>
  <w:style w:type="paragraph" w:styleId="BalloonText">
    <w:name w:val="Balloon Text"/>
    <w:basedOn w:val="Normal"/>
    <w:link w:val="BalloonTextChar"/>
    <w:rsid w:val="002B71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B71C5"/>
    <w:rPr>
      <w:rFonts w:ascii="Tahoma" w:hAnsi="Tahoma" w:cs="Tahoma"/>
      <w:sz w:val="16"/>
      <w:szCs w:val="16"/>
      <w:lang w:val="en-US" w:eastAsia="en-US"/>
    </w:rPr>
  </w:style>
  <w:style w:type="character" w:styleId="Emphasis">
    <w:name w:val="Emphasis"/>
    <w:basedOn w:val="DefaultParagraphFont"/>
    <w:qFormat/>
    <w:rsid w:val="008A4597"/>
    <w:rPr>
      <w:i/>
      <w:iCs/>
    </w:rPr>
  </w:style>
  <w:style w:type="table" w:styleId="TableGrid">
    <w:name w:val="Table Grid"/>
    <w:basedOn w:val="TableNormal"/>
    <w:rsid w:val="00BA11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B03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A33"/>
    <w:rPr>
      <w:rFonts w:ascii="Century Gothic" w:hAnsi="Century Gothic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4948F5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FA4A33"/>
    <w:pPr>
      <w:keepNext/>
      <w:spacing w:after="120" w:line="400" w:lineRule="exact"/>
      <w:outlineLvl w:val="1"/>
    </w:pPr>
    <w:rPr>
      <w:color w:val="FFFFFF"/>
      <w:sz w:val="28"/>
      <w:szCs w:val="20"/>
    </w:rPr>
  </w:style>
  <w:style w:type="paragraph" w:styleId="Heading3">
    <w:name w:val="heading 3"/>
    <w:basedOn w:val="Normal"/>
    <w:next w:val="Normal"/>
    <w:qFormat/>
    <w:rsid w:val="00FA4A3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A4A33"/>
    <w:pPr>
      <w:keepNext/>
      <w:outlineLvl w:val="3"/>
    </w:pPr>
    <w:rPr>
      <w:color w:val="003300"/>
      <w:szCs w:val="20"/>
    </w:rPr>
  </w:style>
  <w:style w:type="paragraph" w:styleId="Heading9">
    <w:name w:val="heading 9"/>
    <w:basedOn w:val="Normal"/>
    <w:next w:val="Normal"/>
    <w:qFormat/>
    <w:rsid w:val="00FA4A33"/>
    <w:pPr>
      <w:keepNext/>
      <w:outlineLvl w:val="8"/>
    </w:pPr>
    <w:rPr>
      <w:i/>
      <w:color w:val="0080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rsid w:val="0012571D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BodyText">
    <w:name w:val="Body Text"/>
    <w:basedOn w:val="Normal"/>
    <w:rsid w:val="00FA4A33"/>
    <w:pPr>
      <w:spacing w:after="120" w:line="240" w:lineRule="atLeast"/>
    </w:pPr>
    <w:rPr>
      <w:color w:val="000000"/>
      <w:sz w:val="18"/>
      <w:szCs w:val="20"/>
    </w:rPr>
  </w:style>
  <w:style w:type="paragraph" w:styleId="BodyTextIndent">
    <w:name w:val="Body Text Indent"/>
    <w:basedOn w:val="Normal"/>
    <w:link w:val="BodyTextIndentChar"/>
    <w:rsid w:val="00CB532B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paragraph" w:customStyle="1" w:styleId="QuoteText">
    <w:name w:val="Quote Text"/>
    <w:basedOn w:val="Normal"/>
    <w:rsid w:val="0075352C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CaptionText">
    <w:name w:val="Caption Text"/>
    <w:basedOn w:val="Normal"/>
    <w:rsid w:val="00F137F9"/>
    <w:pPr>
      <w:spacing w:line="240" w:lineRule="atLeast"/>
    </w:pPr>
    <w:rPr>
      <w:color w:val="003366"/>
      <w:sz w:val="16"/>
      <w:szCs w:val="20"/>
    </w:rPr>
  </w:style>
  <w:style w:type="paragraph" w:customStyle="1" w:styleId="QuoteTextLeftAlign">
    <w:name w:val="Quote Text Left Align"/>
    <w:basedOn w:val="QuoteText"/>
    <w:rsid w:val="002433E7"/>
    <w:pPr>
      <w:jc w:val="left"/>
    </w:pPr>
  </w:style>
  <w:style w:type="paragraph" w:customStyle="1" w:styleId="CaptionTextWhite">
    <w:name w:val="Caption Text White"/>
    <w:basedOn w:val="Normal"/>
    <w:rsid w:val="000159A1"/>
    <w:rPr>
      <w:color w:val="FFFFFF"/>
      <w:sz w:val="16"/>
    </w:rPr>
  </w:style>
  <w:style w:type="paragraph" w:customStyle="1" w:styleId="VolumeNumber">
    <w:name w:val="Volume Number"/>
    <w:basedOn w:val="CaptionText"/>
    <w:rsid w:val="0031150F"/>
    <w:pPr>
      <w:jc w:val="right"/>
    </w:pPr>
    <w:rPr>
      <w:color w:val="FFFFFF"/>
    </w:rPr>
  </w:style>
  <w:style w:type="paragraph" w:customStyle="1" w:styleId="PageNumbers">
    <w:name w:val="Page Numbers"/>
    <w:basedOn w:val="VolumeNumber"/>
    <w:rsid w:val="00CB532B"/>
    <w:pPr>
      <w:jc w:val="left"/>
    </w:pPr>
  </w:style>
  <w:style w:type="character" w:styleId="Hyperlink">
    <w:name w:val="Hyperlink"/>
    <w:basedOn w:val="DefaultParagraphFont"/>
    <w:rsid w:val="00A95CEE"/>
    <w:rPr>
      <w:color w:val="0000FF"/>
      <w:u w:val="single"/>
    </w:rPr>
  </w:style>
  <w:style w:type="paragraph" w:customStyle="1" w:styleId="ContactInformation">
    <w:name w:val="Contact Information"/>
    <w:basedOn w:val="BodyText"/>
    <w:rsid w:val="00AB72C6"/>
    <w:rPr>
      <w:b/>
      <w:i/>
    </w:rPr>
  </w:style>
  <w:style w:type="paragraph" w:customStyle="1" w:styleId="MailingAddress">
    <w:name w:val="Mailing Address"/>
    <w:basedOn w:val="VolumeNumber"/>
    <w:rsid w:val="00CB532B"/>
    <w:pPr>
      <w:spacing w:before="60" w:after="60" w:line="320" w:lineRule="exact"/>
      <w:jc w:val="left"/>
    </w:pPr>
    <w:rPr>
      <w:color w:val="003366"/>
      <w:sz w:val="24"/>
    </w:rPr>
  </w:style>
  <w:style w:type="paragraph" w:customStyle="1" w:styleId="QuoteTextWhite">
    <w:name w:val="Quote Text White"/>
    <w:basedOn w:val="QuoteText"/>
    <w:rsid w:val="0012571D"/>
    <w:rPr>
      <w:color w:val="FFFFFF"/>
    </w:rPr>
  </w:style>
  <w:style w:type="paragraph" w:styleId="NormalWeb">
    <w:name w:val="Normal (Web)"/>
    <w:basedOn w:val="Normal"/>
    <w:uiPriority w:val="99"/>
    <w:semiHidden/>
    <w:rsid w:val="00B25490"/>
    <w:pPr>
      <w:spacing w:before="144" w:after="144"/>
    </w:pPr>
    <w:rPr>
      <w:rFonts w:ascii="Times New Roman" w:eastAsia="Batang" w:hAnsi="Times New Roman"/>
      <w:lang w:eastAsia="ko-KR"/>
    </w:rPr>
  </w:style>
  <w:style w:type="paragraph" w:customStyle="1" w:styleId="WhiteText">
    <w:name w:val="White Text"/>
    <w:basedOn w:val="Normal"/>
    <w:rsid w:val="00AC4F53"/>
    <w:pPr>
      <w:keepNext/>
      <w:outlineLvl w:val="8"/>
    </w:pPr>
    <w:rPr>
      <w:rFonts w:ascii="Verdana" w:hAnsi="Verdana"/>
      <w:color w:val="FFFFFF"/>
      <w:sz w:val="16"/>
      <w:szCs w:val="16"/>
    </w:rPr>
  </w:style>
  <w:style w:type="character" w:customStyle="1" w:styleId="BodyTextIndentChar">
    <w:name w:val="Body Text Indent Char"/>
    <w:link w:val="BodyTextIndent"/>
    <w:rsid w:val="00890C93"/>
    <w:rPr>
      <w:rFonts w:ascii="Century Gothic" w:hAnsi="Century Gothic"/>
      <w:i/>
      <w:color w:val="003366"/>
      <w:sz w:val="18"/>
      <w:lang w:val="en-US" w:eastAsia="en-US"/>
    </w:rPr>
  </w:style>
  <w:style w:type="paragraph" w:customStyle="1" w:styleId="ArticleHeading">
    <w:name w:val="Article Heading"/>
    <w:basedOn w:val="Normal"/>
    <w:rsid w:val="00451E59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ReturnAddress">
    <w:name w:val="Return Address"/>
    <w:basedOn w:val="BodyTextIndent"/>
    <w:rsid w:val="00451E59"/>
  </w:style>
  <w:style w:type="paragraph" w:styleId="BalloonText">
    <w:name w:val="Balloon Text"/>
    <w:basedOn w:val="Normal"/>
    <w:link w:val="BalloonTextChar"/>
    <w:rsid w:val="002B71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B71C5"/>
    <w:rPr>
      <w:rFonts w:ascii="Tahoma" w:hAnsi="Tahoma" w:cs="Tahoma"/>
      <w:sz w:val="16"/>
      <w:szCs w:val="16"/>
      <w:lang w:val="en-US" w:eastAsia="en-US"/>
    </w:rPr>
  </w:style>
  <w:style w:type="character" w:styleId="Emphasis">
    <w:name w:val="Emphasis"/>
    <w:basedOn w:val="DefaultParagraphFont"/>
    <w:qFormat/>
    <w:rsid w:val="008A4597"/>
    <w:rPr>
      <w:i/>
      <w:iCs/>
    </w:rPr>
  </w:style>
  <w:style w:type="table" w:styleId="TableGrid">
    <w:name w:val="Table Grid"/>
    <w:basedOn w:val="TableNormal"/>
    <w:rsid w:val="00BA11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B03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9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2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73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6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heartfoundation.org.au/SiteCollectionDocuments/Tick_Shopping_List.pdf" TargetMode="External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mma\AppData\Roaming\Microsoft\Templates\Family%20Christmas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AD303-2A6D-4C59-B74C-B4882ED35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Christmas newsletter</Template>
  <TotalTime>1</TotalTime>
  <Pages>4</Pages>
  <Words>207</Words>
  <Characters>1411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Gemma;Katie</dc:creator>
  <cp:lastModifiedBy>Horwitz, Lauren</cp:lastModifiedBy>
  <cp:revision>3</cp:revision>
  <cp:lastPrinted>2015-03-10T01:23:00Z</cp:lastPrinted>
  <dcterms:created xsi:type="dcterms:W3CDTF">2015-05-04T03:11:00Z</dcterms:created>
  <dcterms:modified xsi:type="dcterms:W3CDTF">2015-05-04T03:11:00Z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TC010128001033</vt:lpwstr>
  </property>
</Properties>
</file>